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742D3" w:rsidP="002B379A" w:rsidRDefault="00D742D3" w14:paraId="03D99972" w14:textId="77777777">
      <w:pPr>
        <w:pStyle w:val="Corpotesto"/>
        <w:ind w:left="3402" w:right="1030" w:hanging="250"/>
      </w:pPr>
    </w:p>
    <w:p w:rsidR="009E294A" w:rsidP="005635B7" w:rsidRDefault="009E294A" w14:paraId="4DE0526D" w14:textId="77777777">
      <w:pPr>
        <w:pStyle w:val="Corpotesto"/>
        <w:spacing w:line="276" w:lineRule="auto"/>
        <w:ind w:left="333"/>
      </w:pPr>
    </w:p>
    <w:p w:rsidR="005635B7" w:rsidP="005635B7" w:rsidRDefault="005635B7" w14:paraId="31C6F94A" w14:textId="25887103">
      <w:pPr>
        <w:pStyle w:val="Corpotesto"/>
      </w:pPr>
      <w:r w:rsidR="437FCCDE">
        <w:drawing>
          <wp:inline wp14:editId="2CF3F545" wp14:anchorId="7FB3B457">
            <wp:extent cx="2009775" cy="904875"/>
            <wp:effectExtent l="0" t="0" r="0" b="0"/>
            <wp:docPr id="21675969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6759691" name="Picture 216759691"/>
                    <pic:cNvPicPr/>
                  </pic:nvPicPr>
                  <pic:blipFill>
                    <a:blip xmlns:r="http://schemas.openxmlformats.org/officeDocument/2006/relationships" r:embed="rId14223555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8C5" w:rsidP="00C368C5" w:rsidRDefault="00C368C5" w14:paraId="699790A9" w14:textId="2BB596C3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Allegato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C368C5" w:rsidP="00C368C5" w:rsidRDefault="00C368C5" w14:paraId="76959834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C368C5" w:rsidP="00C368C5" w:rsidRDefault="00C368C5" w14:paraId="63FD09E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886489" w:rsidP="00C368C5" w:rsidRDefault="00886489" w14:paraId="1A5D2C2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58C8C2F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0A9853D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7F9A95A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79DD25C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C368C5" w:rsidP="00C368C5" w:rsidRDefault="00C368C5" w14:paraId="7D7215C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  <w:t>Modello Progetto di Ricerca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CBA1683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  <w:t>BANDO DI SELEZIONE PER L’AMMISSIONE AL CORSO DI DOTTORATO INDUSTRIALE DI RICERCA IN </w:t>
      </w:r>
      <w:r w:rsidRPr="00C368C5"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  <w:t>FRONTIER SCIENCES IN SUSTAINABILITY, DIPLOMACY AND INTERNATIONAL COOPERATION 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29FE6174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EED6C0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</w:rPr>
        <w:t>XLII CICLO - A.A. 2026/2027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555BD3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54949D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NOME e COGNOME DEL/DELLA CANDIDATO/A __________________________________________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37A37D6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TITOLO DEL PROGETTO: ___________________________________________________________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Pr="00920ABE" w:rsidR="00C368C5" w:rsidP="00C368C5" w:rsidRDefault="00C368C5" w14:paraId="160F85C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 xml:space="preserve">Proposto a supporto della candidatura di seguito specificata </w:t>
      </w:r>
      <w:r w:rsidRPr="00920ABE">
        <w:rPr>
          <w:rStyle w:val="normaltextrun"/>
          <w:rFonts w:ascii="Tahoma" w:hAnsi="Tahoma" w:cs="Tahoma"/>
          <w:color w:val="000000"/>
          <w:sz w:val="22"/>
          <w:szCs w:val="22"/>
        </w:rPr>
        <w:t>(è possibile selezionare uno solo dei due Curricula):</w:t>
      </w:r>
      <w:r w:rsidRPr="00920ABE"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Pr="00920ABE" w:rsidR="00C368C5" w:rsidP="03EAC433" w:rsidRDefault="00C368C5" w14:paraId="6C8C128F" w14:textId="31F9B977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off" w:after="0" w:afterAutospacing="off"/>
        <w:textAlignment w:val="baseline"/>
        <w:rPr>
          <w:rStyle w:val="eop"/>
          <w:rFonts w:ascii="Tahoma" w:hAnsi="Tahoma" w:cs="Tahoma"/>
          <w:b w:val="1"/>
          <w:bCs w:val="1"/>
          <w:color w:val="000000"/>
          <w:sz w:val="22"/>
          <w:szCs w:val="22"/>
        </w:rPr>
      </w:pPr>
      <w:r w:rsidRPr="03EAC433" w:rsidR="00C368C5">
        <w:rPr>
          <w:rStyle w:val="normaltextrun"/>
          <w:rFonts w:ascii="Symbol" w:hAnsi="Symbol" w:eastAsia="Symbol" w:cs="Symbol"/>
          <w:b w:val="1"/>
          <w:bCs w:val="1"/>
          <w:color w:val="000000" w:themeColor="text1" w:themeTint="FF" w:themeShade="FF"/>
          <w:sz w:val="22"/>
          <w:szCs w:val="22"/>
        </w:rPr>
        <w:t>□</w:t>
      </w:r>
      <w:r w:rsidRPr="03EAC433" w:rsidR="00B51D55">
        <w:rPr>
          <w:rStyle w:val="normaltextrun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03EAC433" w:rsidR="00C368C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Curriculum 1 “Liberal </w:t>
      </w:r>
      <w:r w:rsidRPr="03EAC433" w:rsidR="00C368C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arts</w:t>
      </w:r>
      <w:r w:rsidRPr="03EAC433" w:rsidR="00C368C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 and sciences in </w:t>
      </w:r>
      <w:r w:rsidRPr="03EAC433" w:rsidR="00C368C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Sustainability</w:t>
      </w:r>
      <w:r w:rsidRPr="03EAC433" w:rsidR="00C368C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 xml:space="preserve">”: n. </w:t>
      </w:r>
      <w:r w:rsidRPr="03EAC433" w:rsidR="00B51D5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1</w:t>
      </w:r>
      <w:r w:rsidRPr="03EAC433" w:rsidR="00C368C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 Post</w:t>
      </w:r>
      <w:r w:rsidRPr="03EAC433" w:rsidR="00B51D5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 xml:space="preserve">o </w:t>
      </w:r>
      <w:r w:rsidRPr="03EAC433" w:rsidR="00C368C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 xml:space="preserve">con Borsa di studio a tematica </w:t>
      </w:r>
      <w:r w:rsidRPr="03EAC433" w:rsidR="00B51D5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vincolata co-</w:t>
      </w:r>
      <w:r w:rsidRPr="03EAC433" w:rsidR="00C368C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 xml:space="preserve"> finanziata dall</w:t>
      </w:r>
      <w:r w:rsidRPr="03EAC433" w:rsidR="00B51D55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a Regione Umbria</w:t>
      </w:r>
      <w:r w:rsidRPr="03EAC433" w:rsidR="00C368C5">
        <w:rPr>
          <w:rStyle w:val="eop"/>
          <w:rFonts w:ascii="Tahoma" w:hAnsi="Tahoma" w:cs="Tahoma"/>
          <w:color w:val="000000" w:themeColor="text1" w:themeTint="FF" w:themeShade="FF"/>
          <w:sz w:val="22"/>
          <w:szCs w:val="22"/>
        </w:rPr>
        <w:t> </w:t>
      </w:r>
      <w:r w:rsidRPr="03EAC433" w:rsidR="00B51D55">
        <w:rPr>
          <w:rStyle w:val="eop"/>
          <w:rFonts w:ascii="Tahoma" w:hAnsi="Tahoma" w:cs="Tahoma"/>
          <w:color w:val="000000" w:themeColor="text1" w:themeTint="FF" w:themeShade="FF"/>
          <w:sz w:val="22"/>
          <w:szCs w:val="22"/>
        </w:rPr>
        <w:t xml:space="preserve">- “AI for Good: Intelligenza Artificiale per la Sostenibilità Territoriale” </w:t>
      </w:r>
      <w:r w:rsidRPr="03EAC433" w:rsidR="00B51D55">
        <w:rPr>
          <w:rStyle w:val="eop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  <w:t>(Codice: 2026_1</w:t>
      </w:r>
      <w:r w:rsidRPr="03EAC433" w:rsidR="49233B03">
        <w:rPr>
          <w:rStyle w:val="eop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03EAC433" w:rsidR="00B51D55">
        <w:rPr>
          <w:rStyle w:val="eop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  <w:t>_FRONTIER_AI_</w:t>
      </w:r>
      <w:r w:rsidRPr="03EAC433" w:rsidR="2B58E82E">
        <w:rPr>
          <w:rStyle w:val="eop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  <w:t>GOOD</w:t>
      </w:r>
      <w:r w:rsidRPr="03EAC433" w:rsidR="00B51D55">
        <w:rPr>
          <w:rStyle w:val="eop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  <w:t>)</w:t>
      </w:r>
    </w:p>
    <w:p w:rsidRPr="00920ABE" w:rsidR="00920ABE" w:rsidP="00C368C5" w:rsidRDefault="00920ABE" w14:paraId="46C7D7F5" w14:textId="77777777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Pr="00920ABE" w:rsidR="00920ABE" w:rsidP="03EAC433" w:rsidRDefault="00920ABE" w14:paraId="1B38B161" w14:textId="4370507A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off" w:after="0" w:afterAutospacing="off"/>
        <w:textAlignment w:val="baseline"/>
        <w:rPr>
          <w:rFonts w:ascii="Tahoma" w:hAnsi="Tahoma" w:eastAsia="Tahoma" w:cs="Tahoma"/>
          <w:color w:val="000000" w:themeColor="text1"/>
          <w:sz w:val="22"/>
          <w:szCs w:val="22"/>
        </w:rPr>
      </w:pPr>
      <w:r w:rsidRPr="03EAC433" w:rsidR="00920ABE">
        <w:rPr>
          <w:rStyle w:val="normaltextrun"/>
          <w:rFonts w:ascii="Symbol" w:hAnsi="Symbol" w:eastAsia="Symbol" w:cs="Symbol"/>
          <w:b w:val="1"/>
          <w:bCs w:val="1"/>
          <w:color w:val="000000" w:themeColor="text1" w:themeTint="FF" w:themeShade="FF"/>
          <w:sz w:val="22"/>
          <w:szCs w:val="22"/>
        </w:rPr>
        <w:t>□</w:t>
      </w:r>
      <w:r w:rsidRPr="03EAC433" w:rsidR="00920ABE">
        <w:rPr>
          <w:rStyle w:val="normaltextrun"/>
          <w:rFonts w:ascii="Tahoma" w:hAnsi="Tahoma" w:cs="Tahom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03EAC433" w:rsidR="00920ABE">
        <w:rPr>
          <w:rFonts w:ascii="Tahoma" w:hAnsi="Tahoma" w:cs="Tahoma"/>
          <w:sz w:val="22"/>
          <w:szCs w:val="22"/>
        </w:rPr>
        <w:t>Curriculum 2 “</w:t>
      </w:r>
      <w:r w:rsidRPr="03EAC433" w:rsidR="00920ABE">
        <w:rPr>
          <w:rFonts w:ascii="Tahoma" w:hAnsi="Tahoma" w:cs="Tahoma"/>
          <w:sz w:val="22"/>
          <w:szCs w:val="22"/>
        </w:rPr>
        <w:t>Diplomacy</w:t>
      </w:r>
      <w:r w:rsidRPr="03EAC433" w:rsidR="00920ABE">
        <w:rPr>
          <w:rFonts w:ascii="Tahoma" w:hAnsi="Tahoma" w:cs="Tahoma"/>
          <w:sz w:val="22"/>
          <w:szCs w:val="22"/>
        </w:rPr>
        <w:t xml:space="preserve"> and international </w:t>
      </w:r>
      <w:r w:rsidRPr="03EAC433" w:rsidR="00920ABE">
        <w:rPr>
          <w:rFonts w:ascii="Tahoma" w:hAnsi="Tahoma" w:cs="Tahoma"/>
          <w:sz w:val="22"/>
          <w:szCs w:val="22"/>
        </w:rPr>
        <w:t>cooperation</w:t>
      </w:r>
      <w:r w:rsidRPr="03EAC433" w:rsidR="00920ABE">
        <w:rPr>
          <w:rFonts w:ascii="Tahoma" w:hAnsi="Tahoma" w:cs="Tahoma"/>
          <w:sz w:val="22"/>
          <w:szCs w:val="22"/>
        </w:rPr>
        <w:t>”:</w:t>
      </w:r>
      <w:r w:rsidRPr="03EAC433" w:rsidR="00920ABE">
        <w:rPr>
          <w:rFonts w:ascii="Tahoma" w:hAnsi="Tahoma" w:eastAsia="Tahoma" w:cs="Tahoma"/>
          <w:color w:val="000000" w:themeColor="text1" w:themeTint="FF" w:themeShade="FF"/>
          <w:sz w:val="22"/>
          <w:szCs w:val="22"/>
        </w:rPr>
        <w:t xml:space="preserve"> </w:t>
      </w:r>
      <w:r w:rsidRPr="03EAC433" w:rsidR="00920ABE">
        <w:rPr>
          <w:rStyle w:val="normaltextrun"/>
          <w:rFonts w:ascii="Tahoma" w:hAnsi="Tahoma" w:cs="Tahoma"/>
          <w:color w:val="000000" w:themeColor="text1" w:themeTint="FF" w:themeShade="FF"/>
          <w:sz w:val="22"/>
          <w:szCs w:val="22"/>
        </w:rPr>
        <w:t>n. 1 Posto con Borsa di studio a tematica vincolata co- finanziata dalla Regione Umbria</w:t>
      </w:r>
      <w:r w:rsidRPr="03EAC433" w:rsidR="00920ABE">
        <w:rPr>
          <w:rFonts w:ascii="Tahoma" w:hAnsi="Tahoma" w:cs="Tahoma"/>
          <w:color w:val="000000" w:themeColor="text1" w:themeTint="FF" w:themeShade="FF"/>
          <w:sz w:val="22"/>
          <w:szCs w:val="22"/>
        </w:rPr>
        <w:t xml:space="preserve"> - </w:t>
      </w:r>
      <w:r w:rsidRPr="03EAC433" w:rsidR="00920ABE">
        <w:rPr>
          <w:rFonts w:ascii="Tahoma" w:hAnsi="Tahoma" w:eastAsia="Tahoma" w:cs="Tahoma"/>
          <w:color w:val="000000" w:themeColor="text1" w:themeTint="FF" w:themeShade="FF"/>
          <w:sz w:val="22"/>
          <w:szCs w:val="22"/>
        </w:rPr>
        <w:t>“</w:t>
      </w:r>
      <w:r w:rsidRPr="03EAC433" w:rsidR="00920ABE">
        <w:rPr>
          <w:rFonts w:ascii="Tahoma" w:hAnsi="Tahoma" w:cs="Tahoma"/>
          <w:sz w:val="22"/>
          <w:szCs w:val="22"/>
        </w:rPr>
        <w:t>AI for peace: il sistema Umbria come hub nazionale e internazionale di promozione della pace” (</w:t>
      </w:r>
      <w:r w:rsidRPr="03EAC433" w:rsidR="00920ABE">
        <w:rPr>
          <w:rFonts w:ascii="Tahoma" w:hAnsi="Tahoma" w:cs="Tahoma"/>
          <w:b w:val="1"/>
          <w:bCs w:val="1"/>
          <w:sz w:val="22"/>
          <w:szCs w:val="22"/>
        </w:rPr>
        <w:t>Codice: 2026_1</w:t>
      </w:r>
      <w:r w:rsidRPr="03EAC433" w:rsidR="5CA39BFD">
        <w:rPr>
          <w:rFonts w:ascii="Tahoma" w:hAnsi="Tahoma" w:cs="Tahoma"/>
          <w:b w:val="1"/>
          <w:bCs w:val="1"/>
          <w:sz w:val="22"/>
          <w:szCs w:val="22"/>
        </w:rPr>
        <w:t>3</w:t>
      </w:r>
      <w:r w:rsidRPr="03EAC433" w:rsidR="00920ABE">
        <w:rPr>
          <w:rFonts w:ascii="Tahoma" w:hAnsi="Tahoma" w:cs="Tahoma"/>
          <w:b w:val="1"/>
          <w:bCs w:val="1"/>
          <w:sz w:val="22"/>
          <w:szCs w:val="22"/>
        </w:rPr>
        <w:t>_FRONTIER_AI_PEACE</w:t>
      </w:r>
      <w:r w:rsidRPr="03EAC433" w:rsidR="00920ABE">
        <w:rPr>
          <w:rFonts w:ascii="Tahoma" w:hAnsi="Tahoma" w:cs="Tahoma"/>
          <w:sz w:val="22"/>
          <w:szCs w:val="22"/>
        </w:rPr>
        <w:t>)</w:t>
      </w:r>
    </w:p>
    <w:p w:rsidR="00920ABE" w:rsidP="00C368C5" w:rsidRDefault="00920ABE" w14:paraId="5AC52C02" w14:textId="77777777">
      <w:pPr>
        <w:pStyle w:val="paragraph"/>
        <w:pBdr>
          <w:left w:val="single" w:color="000000" w:sz="4" w:space="4"/>
          <w:bottom w:val="single" w:color="000000" w:sz="4" w:space="1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C368C5" w:rsidP="00C368C5" w:rsidRDefault="00C368C5" w14:paraId="5E6740F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530C9F3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264460FD" w14:textId="77777777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DESCRIZIONE DEL PROGETTO DI RICERCA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28498E3F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Note per la compilazione: il Progetto di ricerca presentato in allegato alla domanda dovrà essere redatto obbligatoriamente in lingua italiana o inglese e dovrà essere di estensione massima di 15.000 battute, inclusi spazi, abstract e note, ed esclusa bibliografia.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28E2D38A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Il Progetto dovrà comprendere: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20DA2801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abstract (massimo 1.500 caratteri, spazi inclusi),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6C3D8427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stato dell’arte e contestualizzazione della tematica,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0F03CB8D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metodologie,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1FA48B9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risultati attesi,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068C99A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- bibliografia.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5AEFFF39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441F2033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79230CFB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50B5EBD3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6E24D431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5ED5423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4CC191C4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3901D7E2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6C3BE1D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6E611D2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EA91B7F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58908A03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3C0B7BBE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F96FC05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7E4F170A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886489" w:rsidP="00C368C5" w:rsidRDefault="00886489" w14:paraId="24746155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28A9CE8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76D6F7C4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10B50E69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680C5AF5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5200189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32CD477B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00C09025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56DC06A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54ADAE2E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699FFC83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</w:rPr>
      </w:pPr>
    </w:p>
    <w:p w:rsidR="00886489" w:rsidP="00C368C5" w:rsidRDefault="00886489" w14:paraId="584213B8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C368C5" w:rsidP="00C368C5" w:rsidRDefault="00C368C5" w14:paraId="3B33E8E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517B7D2D" w14:textId="77777777">
      <w:pPr>
        <w:pStyle w:val="paragraph"/>
        <w:pBdr>
          <w:left w:val="single" w:color="000000" w:sz="4" w:space="4"/>
          <w:bottom w:val="single" w:color="000000" w:sz="4" w:space="1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097E003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41DB01CA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ATTENZIONE - Si ricorda che il progetto proposto: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09E08AFD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Tahoma" w:hAnsi="Tahoma" w:cs="Tahoma"/>
          <w:sz w:val="16"/>
          <w:szCs w:val="16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dovrà essere allegato in formato pdf all’interno della piattaforma Esse3 Web attraverso la funzione “Upload”;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0640AEE8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Tahoma" w:hAnsi="Tahoma" w:cs="Tahoma"/>
          <w:sz w:val="16"/>
          <w:szCs w:val="16"/>
        </w:rPr>
      </w:pPr>
      <w:r>
        <w:rPr>
          <w:rStyle w:val="normaltextrun"/>
          <w:rFonts w:ascii="Tahoma" w:hAnsi="Tahoma" w:cs="Tahoma"/>
          <w:i/>
          <w:iCs/>
          <w:color w:val="000000"/>
          <w:sz w:val="16"/>
          <w:szCs w:val="16"/>
        </w:rPr>
        <w:t>sarà valutato esclusivamente ai fini dell’ammissione e non costituisce vincolo al progetto di dottorato. </w:t>
      </w: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7A82A71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16"/>
          <w:szCs w:val="16"/>
        </w:rPr>
        <w:t> </w:t>
      </w:r>
    </w:p>
    <w:p w:rsidR="00C368C5" w:rsidP="00C368C5" w:rsidRDefault="00C368C5" w14:paraId="0150E8A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17FA640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Data 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7BDB2E3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2288CDA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C368C5" w:rsidP="00C368C5" w:rsidRDefault="00C368C5" w14:paraId="75459365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</w:rPr>
        <w:t>Firma del/della candidato/a ________________________</w:t>
      </w:r>
    </w:p>
    <w:p w:rsidRPr="00C41918" w:rsidR="005635B7" w:rsidP="00C41918" w:rsidRDefault="005635B7" w14:paraId="39564F9E" w14:textId="77777777"/>
    <w:sectPr w:rsidRPr="00C41918" w:rsidR="005635B7">
      <w:headerReference w:type="default" r:id="rId10"/>
      <w:footerReference w:type="default" r:id="rId11"/>
      <w:pgSz w:w="11910" w:h="16840" w:orient="portrait"/>
      <w:pgMar w:top="2280" w:right="1020" w:bottom="1840" w:left="1020" w:header="850" w:footer="16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A5D" w:rsidRDefault="001D2A5D" w14:paraId="38F787F6" w14:textId="77777777">
      <w:r>
        <w:separator/>
      </w:r>
    </w:p>
  </w:endnote>
  <w:endnote w:type="continuationSeparator" w:id="0">
    <w:p w:rsidR="001D2A5D" w:rsidRDefault="001D2A5D" w14:paraId="0F101FE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5C400A" w:rsidRDefault="00A945FA" w14:paraId="2C1A4E16" w14:textId="7777777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97504" behindDoc="1" locked="0" layoutInCell="1" allowOverlap="1" wp14:anchorId="6E96D07C" wp14:editId="6D89E0FE">
              <wp:simplePos x="0" y="0"/>
              <wp:positionH relativeFrom="page">
                <wp:posOffset>982980</wp:posOffset>
              </wp:positionH>
              <wp:positionV relativeFrom="page">
                <wp:posOffset>9509760</wp:posOffset>
              </wp:positionV>
              <wp:extent cx="1967865" cy="647700"/>
              <wp:effectExtent l="0" t="0" r="1333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D31407" w:rsidR="00D31407" w:rsidP="00D31407" w:rsidRDefault="00D31407" w14:paraId="584659A6" w14:textId="7777777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 w:rsidRPr="00D31407">
                            <w:rPr>
                              <w:sz w:val="16"/>
                            </w:rPr>
                            <w:t>Palazzo Gallenga Piazza Fortebraccio 4</w:t>
                          </w:r>
                        </w:p>
                        <w:p w:rsidR="005C400A" w:rsidRDefault="005635B7" w14:paraId="1DEA1F08" w14:textId="7777777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06123 Perugia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Italia</w:t>
                          </w:r>
                        </w:p>
                        <w:p w:rsidR="005C400A" w:rsidRDefault="005635B7" w14:paraId="39B534B2" w14:textId="77777777">
                          <w:pPr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www.unistrapg.it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4962726">
            <v:shapetype id="_x0000_t202" coordsize="21600,21600" o:spt="202" path="m,l,21600r21600,l21600,xe" w14:anchorId="6E96D07C">
              <v:stroke joinstyle="miter"/>
              <v:path gradientshapeok="t" o:connecttype="rect"/>
            </v:shapetype>
            <v:shape id="Text Box 2" style="position:absolute;margin-left:77.4pt;margin-top:748.8pt;width:154.95pt;height:51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">
              <v:textbox inset="0,0,0,0">
                <w:txbxContent>
                  <w:p w:rsidRPr="00D31407" w:rsidR="00D31407" w:rsidP="00D31407" w:rsidRDefault="00D31407" w14:paraId="14777B0D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 w:rsidRPr="00D31407">
                      <w:rPr>
                        <w:sz w:val="16"/>
                      </w:rPr>
                      <w:t>Palazzo Gallenga Piazza Fortebraccio 4</w:t>
                    </w:r>
                  </w:p>
                  <w:p w:rsidR="005C400A" w:rsidRDefault="005635B7" w14:paraId="6C45FB8F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06123 Perugia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Italia</w:t>
                    </w:r>
                  </w:p>
                  <w:p w:rsidR="005C400A" w:rsidRDefault="005635B7" w14:paraId="5FDC72EC" w14:textId="77777777">
                    <w:pPr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www.unistrapg.it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8016" behindDoc="1" locked="0" layoutInCell="1" allowOverlap="1" wp14:anchorId="01845B8E" wp14:editId="4DB8F54E">
              <wp:simplePos x="0" y="0"/>
              <wp:positionH relativeFrom="page">
                <wp:posOffset>4218940</wp:posOffset>
              </wp:positionH>
              <wp:positionV relativeFrom="page">
                <wp:posOffset>9509125</wp:posOffset>
              </wp:positionV>
              <wp:extent cx="2502535" cy="516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2535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00A" w:rsidRDefault="00D31407" w14:paraId="3A45DA4F" w14:textId="77777777">
                          <w:pPr>
                            <w:spacing w:before="21"/>
                            <w:ind w:left="20" w:right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Servizio Dottorato di Ricerca</w:t>
                          </w:r>
                        </w:p>
                        <w:p w:rsidR="00D31407" w:rsidRDefault="005635B7" w14:paraId="24D4E922" w14:textId="77777777">
                          <w:pPr>
                            <w:ind w:left="20" w:right="306"/>
                            <w:rPr>
                              <w:color w:val="0000FF"/>
                              <w:sz w:val="16"/>
                              <w:u w:val="single" w:color="0000FF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e-mail </w:t>
                          </w:r>
                          <w:hyperlink r:id="rId3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dottorato@unistrapg.it</w:t>
                            </w:r>
                          </w:hyperlink>
                        </w:p>
                        <w:p w:rsidR="005C400A" w:rsidRDefault="005635B7" w14:paraId="17008E6D" w14:textId="6EC79F35">
                          <w:pPr>
                            <w:ind w:left="20" w:right="306"/>
                            <w:rPr>
                              <w:sz w:val="16"/>
                            </w:rPr>
                          </w:pPr>
                          <w:r>
                            <w:rPr>
                              <w:color w:val="0000FF"/>
                              <w:spacing w:val="-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Telefono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+39 075 5746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B51D55">
                            <w:rPr>
                              <w:spacing w:val="-1"/>
                              <w:sz w:val="16"/>
                            </w:rPr>
                            <w:t>660-</w:t>
                          </w:r>
                          <w:r w:rsidR="00D31407">
                            <w:rPr>
                              <w:sz w:val="16"/>
                            </w:rPr>
                            <w:t>276-</w:t>
                          </w:r>
                          <w:r w:rsidR="005F2267">
                            <w:rPr>
                              <w:sz w:val="16"/>
                            </w:rPr>
                            <w:t>477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D99658B">
            <v:shape id="Text Box 1" style="position:absolute;margin-left:332.2pt;margin-top:748.75pt;width:197.05pt;height:40.6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" w14:anchorId="01845B8E">
              <v:textbox inset="0,0,0,0">
                <w:txbxContent>
                  <w:p w:rsidR="005C400A" w:rsidRDefault="00D31407" w14:paraId="5AFB83D9" w14:textId="77777777">
                    <w:pPr>
                      <w:spacing w:before="21"/>
                      <w:ind w:left="20" w:right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Servizio Dottorato di Ricerca</w:t>
                    </w:r>
                  </w:p>
                  <w:p w:rsidR="00D31407" w:rsidRDefault="005635B7" w14:paraId="73A6AC91" w14:textId="77777777">
                    <w:pPr>
                      <w:ind w:left="20" w:right="306"/>
                      <w:rPr>
                        <w:color w:val="0000FF"/>
                        <w:sz w:val="16"/>
                        <w:u w:val="single" w:color="0000FF"/>
                      </w:rPr>
                    </w:pPr>
                    <w:r>
                      <w:rPr>
                        <w:sz w:val="16"/>
                      </w:rPr>
                      <w:t xml:space="preserve">e-mail </w:t>
                    </w: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dottorato@unistrapg.it</w:t>
                      </w:r>
                    </w:hyperlink>
                  </w:p>
                  <w:p w:rsidR="005C400A" w:rsidRDefault="005635B7" w14:paraId="3A923082" w14:textId="6EC79F35">
                    <w:pPr>
                      <w:ind w:left="20" w:right="306"/>
                      <w:rPr>
                        <w:sz w:val="16"/>
                      </w:rPr>
                    </w:pPr>
                    <w:r>
                      <w:rPr>
                        <w:color w:val="0000FF"/>
                        <w:spacing w:val="-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+39 075 5746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 w:rsidR="00B51D55">
                      <w:rPr>
                        <w:spacing w:val="-1"/>
                        <w:sz w:val="16"/>
                      </w:rPr>
                      <w:t>660-</w:t>
                    </w:r>
                    <w:r w:rsidR="00D31407">
                      <w:rPr>
                        <w:sz w:val="16"/>
                      </w:rPr>
                      <w:t>276-</w:t>
                    </w:r>
                    <w:r w:rsidR="005F2267">
                      <w:rPr>
                        <w:sz w:val="16"/>
                      </w:rPr>
                      <w:t>477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A5D" w:rsidRDefault="001D2A5D" w14:paraId="74773583" w14:textId="77777777">
      <w:r>
        <w:separator/>
      </w:r>
    </w:p>
  </w:footnote>
  <w:footnote w:type="continuationSeparator" w:id="0">
    <w:p w:rsidR="001D2A5D" w:rsidRDefault="001D2A5D" w14:paraId="4891E65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31407" w:rsidRDefault="00D31407" w14:paraId="5362DA9A" w14:textId="6FB7CC68">
    <w:pPr>
      <w:pStyle w:val="Corpotesto"/>
      <w:spacing w:line="14" w:lineRule="auto"/>
    </w:pPr>
  </w:p>
  <w:p w:rsidR="00D31407" w:rsidRDefault="00D31407" w14:paraId="126928C8" w14:textId="77777777">
    <w:pPr>
      <w:pStyle w:val="Corpotesto"/>
      <w:spacing w:line="14" w:lineRule="auto"/>
    </w:pPr>
  </w:p>
  <w:p w:rsidR="00D31407" w:rsidRDefault="00D31407" w14:paraId="674E3B2C" w14:textId="77777777">
    <w:pPr>
      <w:pStyle w:val="Corpotesto"/>
      <w:spacing w:line="14" w:lineRule="auto"/>
    </w:pPr>
  </w:p>
  <w:p w:rsidR="00D31407" w:rsidRDefault="00D31407" w14:paraId="3F4101DE" w14:textId="77777777">
    <w:pPr>
      <w:pStyle w:val="Corpotesto"/>
      <w:spacing w:line="14" w:lineRule="auto"/>
    </w:pPr>
  </w:p>
  <w:p w:rsidR="005C400A" w:rsidRDefault="005C400A" w14:paraId="3BF1774B" w14:textId="04489EA4">
    <w:pPr>
      <w:pStyle w:val="Corpotesto"/>
      <w:spacing w:line="14" w:lineRule="auto"/>
    </w:pPr>
  </w:p>
  <w:p w:rsidR="00886489" w:rsidRDefault="00886489" w14:paraId="03AFD101" w14:textId="77777777">
    <w:pPr>
      <w:pStyle w:val="Corpotesto"/>
      <w:spacing w:line="14" w:lineRule="auto"/>
    </w:pPr>
  </w:p>
  <w:p w:rsidR="00886489" w:rsidRDefault="00886489" w14:paraId="79576CE9" w14:textId="77777777">
    <w:pPr>
      <w:pStyle w:val="Corpotesto"/>
      <w:spacing w:line="14" w:lineRule="auto"/>
    </w:pPr>
  </w:p>
  <w:p w:rsidR="00886489" w:rsidRDefault="00886489" w14:paraId="7C7D66E7" w14:textId="77777777">
    <w:pPr>
      <w:pStyle w:val="Corpotesto"/>
      <w:spacing w:line="14" w:lineRule="auto"/>
    </w:pPr>
  </w:p>
  <w:p w:rsidR="00886489" w:rsidRDefault="00886489" w14:paraId="7A2D4C13" w14:textId="77777777">
    <w:pPr>
      <w:pStyle w:val="Corpotesto"/>
      <w:spacing w:line="14" w:lineRule="auto"/>
    </w:pPr>
  </w:p>
  <w:p w:rsidR="00886489" w:rsidRDefault="00886489" w14:paraId="5E6A4AE5" w14:textId="77777777">
    <w:pPr>
      <w:pStyle w:val="Corpotesto"/>
      <w:spacing w:line="14" w:lineRule="auto"/>
    </w:pPr>
  </w:p>
  <w:p w:rsidR="00886489" w:rsidRDefault="00886489" w14:paraId="507FA5D7" w14:textId="77777777">
    <w:pPr>
      <w:pStyle w:val="Corpotesto"/>
      <w:spacing w:line="14" w:lineRule="auto"/>
    </w:pPr>
  </w:p>
  <w:p w:rsidR="00886489" w:rsidRDefault="00886489" w14:paraId="3556C426" w14:textId="77777777">
    <w:pPr>
      <w:pStyle w:val="Corpotesto"/>
      <w:spacing w:line="14" w:lineRule="auto"/>
    </w:pPr>
  </w:p>
  <w:p w:rsidR="00886489" w:rsidRDefault="00886489" w14:paraId="5DBC8A16" w14:textId="12D67780">
    <w:pPr>
      <w:pStyle w:val="Corpotesto"/>
      <w:spacing w:line="14" w:lineRule="auto"/>
    </w:pPr>
    <w:r>
      <w:rPr>
        <w:noProof/>
      </w:rPr>
      <w:drawing>
        <wp:inline distT="0" distB="0" distL="0" distR="0" wp14:anchorId="5AF3B60B" wp14:editId="348C2228">
          <wp:extent cx="6181725" cy="1152525"/>
          <wp:effectExtent l="0" t="0" r="9525" b="9525"/>
          <wp:docPr id="85035418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4F8B47F8" w:rsidP="4F8B47F8" w:rsidRDefault="4F8B47F8" w14:paraId="4F6A9186" w14:textId="42004A1C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26910"/>
    <w:multiLevelType w:val="hybridMultilevel"/>
    <w:tmpl w:val="BDB8C9CA"/>
    <w:lvl w:ilvl="0" w:tplc="CE46EB12">
      <w:numFmt w:val="bullet"/>
      <w:lvlText w:val="-"/>
      <w:lvlJc w:val="left"/>
      <w:pPr>
        <w:ind w:left="1053" w:hanging="361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it-IT" w:eastAsia="en-US" w:bidi="ar-SA"/>
      </w:rPr>
    </w:lvl>
    <w:lvl w:ilvl="1" w:tplc="D25A7E84">
      <w:numFmt w:val="bullet"/>
      <w:lvlText w:val="•"/>
      <w:lvlJc w:val="left"/>
      <w:pPr>
        <w:ind w:left="1962" w:hanging="361"/>
      </w:pPr>
      <w:rPr>
        <w:rFonts w:hint="default"/>
        <w:lang w:val="it-IT" w:eastAsia="en-US" w:bidi="ar-SA"/>
      </w:rPr>
    </w:lvl>
    <w:lvl w:ilvl="2" w:tplc="EC2A9FE2">
      <w:numFmt w:val="bullet"/>
      <w:lvlText w:val="•"/>
      <w:lvlJc w:val="left"/>
      <w:pPr>
        <w:ind w:left="2864" w:hanging="361"/>
      </w:pPr>
      <w:rPr>
        <w:rFonts w:hint="default"/>
        <w:lang w:val="it-IT" w:eastAsia="en-US" w:bidi="ar-SA"/>
      </w:rPr>
    </w:lvl>
    <w:lvl w:ilvl="3" w:tplc="11A08544">
      <w:numFmt w:val="bullet"/>
      <w:lvlText w:val="•"/>
      <w:lvlJc w:val="left"/>
      <w:pPr>
        <w:ind w:left="3767" w:hanging="361"/>
      </w:pPr>
      <w:rPr>
        <w:rFonts w:hint="default"/>
        <w:lang w:val="it-IT" w:eastAsia="en-US" w:bidi="ar-SA"/>
      </w:rPr>
    </w:lvl>
    <w:lvl w:ilvl="4" w:tplc="0228F57A">
      <w:numFmt w:val="bullet"/>
      <w:lvlText w:val="•"/>
      <w:lvlJc w:val="left"/>
      <w:pPr>
        <w:ind w:left="4669" w:hanging="361"/>
      </w:pPr>
      <w:rPr>
        <w:rFonts w:hint="default"/>
        <w:lang w:val="it-IT" w:eastAsia="en-US" w:bidi="ar-SA"/>
      </w:rPr>
    </w:lvl>
    <w:lvl w:ilvl="5" w:tplc="D884D6D8">
      <w:numFmt w:val="bullet"/>
      <w:lvlText w:val="•"/>
      <w:lvlJc w:val="left"/>
      <w:pPr>
        <w:ind w:left="5572" w:hanging="361"/>
      </w:pPr>
      <w:rPr>
        <w:rFonts w:hint="default"/>
        <w:lang w:val="it-IT" w:eastAsia="en-US" w:bidi="ar-SA"/>
      </w:rPr>
    </w:lvl>
    <w:lvl w:ilvl="6" w:tplc="9DC41668">
      <w:numFmt w:val="bullet"/>
      <w:lvlText w:val="•"/>
      <w:lvlJc w:val="left"/>
      <w:pPr>
        <w:ind w:left="6474" w:hanging="361"/>
      </w:pPr>
      <w:rPr>
        <w:rFonts w:hint="default"/>
        <w:lang w:val="it-IT" w:eastAsia="en-US" w:bidi="ar-SA"/>
      </w:rPr>
    </w:lvl>
    <w:lvl w:ilvl="7" w:tplc="00146896">
      <w:numFmt w:val="bullet"/>
      <w:lvlText w:val="•"/>
      <w:lvlJc w:val="left"/>
      <w:pPr>
        <w:ind w:left="7376" w:hanging="361"/>
      </w:pPr>
      <w:rPr>
        <w:rFonts w:hint="default"/>
        <w:lang w:val="it-IT" w:eastAsia="en-US" w:bidi="ar-SA"/>
      </w:rPr>
    </w:lvl>
    <w:lvl w:ilvl="8" w:tplc="BA44597A">
      <w:numFmt w:val="bullet"/>
      <w:lvlText w:val="•"/>
      <w:lvlJc w:val="left"/>
      <w:pPr>
        <w:ind w:left="827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A8E7696"/>
    <w:multiLevelType w:val="multilevel"/>
    <w:tmpl w:val="3336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4E2C2CE7"/>
    <w:multiLevelType w:val="hybridMultilevel"/>
    <w:tmpl w:val="CB10DC7E"/>
    <w:lvl w:ilvl="0" w:tplc="4A1A277A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eastAsia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7847567"/>
    <w:multiLevelType w:val="hybridMultilevel"/>
    <w:tmpl w:val="3DA694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F2262E"/>
    <w:multiLevelType w:val="multilevel"/>
    <w:tmpl w:val="E34C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533274890">
    <w:abstractNumId w:val="2"/>
  </w:num>
  <w:num w:numId="2" w16cid:durableId="234246868">
    <w:abstractNumId w:val="0"/>
  </w:num>
  <w:num w:numId="3" w16cid:durableId="1390416245">
    <w:abstractNumId w:val="1"/>
  </w:num>
  <w:num w:numId="4" w16cid:durableId="636953900">
    <w:abstractNumId w:val="4"/>
  </w:num>
  <w:num w:numId="5" w16cid:durableId="105296983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C5"/>
    <w:rsid w:val="000047DE"/>
    <w:rsid w:val="000301C4"/>
    <w:rsid w:val="00063C42"/>
    <w:rsid w:val="00130E69"/>
    <w:rsid w:val="00153BF7"/>
    <w:rsid w:val="001D2A5D"/>
    <w:rsid w:val="001D4105"/>
    <w:rsid w:val="002352FD"/>
    <w:rsid w:val="002358CA"/>
    <w:rsid w:val="00286CB3"/>
    <w:rsid w:val="002B379A"/>
    <w:rsid w:val="002F67E1"/>
    <w:rsid w:val="003379A6"/>
    <w:rsid w:val="00364803"/>
    <w:rsid w:val="0037693A"/>
    <w:rsid w:val="003A51CA"/>
    <w:rsid w:val="003C3CE2"/>
    <w:rsid w:val="004110B6"/>
    <w:rsid w:val="004C3844"/>
    <w:rsid w:val="00504350"/>
    <w:rsid w:val="00562C25"/>
    <w:rsid w:val="005635B7"/>
    <w:rsid w:val="00576251"/>
    <w:rsid w:val="00581619"/>
    <w:rsid w:val="005B1BAC"/>
    <w:rsid w:val="005C400A"/>
    <w:rsid w:val="005F2267"/>
    <w:rsid w:val="00605538"/>
    <w:rsid w:val="006773E6"/>
    <w:rsid w:val="006A1E82"/>
    <w:rsid w:val="006A48F9"/>
    <w:rsid w:val="006F1745"/>
    <w:rsid w:val="00711C34"/>
    <w:rsid w:val="00715617"/>
    <w:rsid w:val="007175CB"/>
    <w:rsid w:val="007266AD"/>
    <w:rsid w:val="007333F9"/>
    <w:rsid w:val="007A4A05"/>
    <w:rsid w:val="007D00C0"/>
    <w:rsid w:val="007D598D"/>
    <w:rsid w:val="007D6E81"/>
    <w:rsid w:val="008075BF"/>
    <w:rsid w:val="00826E92"/>
    <w:rsid w:val="00837726"/>
    <w:rsid w:val="00886489"/>
    <w:rsid w:val="008A24FD"/>
    <w:rsid w:val="008B19D1"/>
    <w:rsid w:val="00920ABE"/>
    <w:rsid w:val="00933087"/>
    <w:rsid w:val="00970DDB"/>
    <w:rsid w:val="0099317E"/>
    <w:rsid w:val="009E20AE"/>
    <w:rsid w:val="009E294A"/>
    <w:rsid w:val="00A36ED8"/>
    <w:rsid w:val="00A811A4"/>
    <w:rsid w:val="00A945FA"/>
    <w:rsid w:val="00AA357E"/>
    <w:rsid w:val="00AC31D5"/>
    <w:rsid w:val="00B22353"/>
    <w:rsid w:val="00B51D55"/>
    <w:rsid w:val="00B64B0D"/>
    <w:rsid w:val="00B85AF3"/>
    <w:rsid w:val="00BB4850"/>
    <w:rsid w:val="00BB72BD"/>
    <w:rsid w:val="00BD71D8"/>
    <w:rsid w:val="00C368C5"/>
    <w:rsid w:val="00C41918"/>
    <w:rsid w:val="00C47ABF"/>
    <w:rsid w:val="00C951C2"/>
    <w:rsid w:val="00CF64AE"/>
    <w:rsid w:val="00D31407"/>
    <w:rsid w:val="00D742D3"/>
    <w:rsid w:val="00E16049"/>
    <w:rsid w:val="00E1646B"/>
    <w:rsid w:val="00E259D5"/>
    <w:rsid w:val="00E44C78"/>
    <w:rsid w:val="00F30639"/>
    <w:rsid w:val="00F40380"/>
    <w:rsid w:val="00F42249"/>
    <w:rsid w:val="00F85601"/>
    <w:rsid w:val="00FC0209"/>
    <w:rsid w:val="03357138"/>
    <w:rsid w:val="03EAC433"/>
    <w:rsid w:val="05189515"/>
    <w:rsid w:val="07EDB728"/>
    <w:rsid w:val="07F80083"/>
    <w:rsid w:val="0822146F"/>
    <w:rsid w:val="0F5D502E"/>
    <w:rsid w:val="120C7D0F"/>
    <w:rsid w:val="151061B0"/>
    <w:rsid w:val="1B294910"/>
    <w:rsid w:val="1DCD11DE"/>
    <w:rsid w:val="210BAD52"/>
    <w:rsid w:val="228557CE"/>
    <w:rsid w:val="246B7BF3"/>
    <w:rsid w:val="2488D235"/>
    <w:rsid w:val="258C7922"/>
    <w:rsid w:val="2B58E82E"/>
    <w:rsid w:val="320E34B6"/>
    <w:rsid w:val="326266DF"/>
    <w:rsid w:val="33780F67"/>
    <w:rsid w:val="34898D43"/>
    <w:rsid w:val="371560F6"/>
    <w:rsid w:val="38B13157"/>
    <w:rsid w:val="3F03051C"/>
    <w:rsid w:val="3F031C99"/>
    <w:rsid w:val="41B93AB9"/>
    <w:rsid w:val="437FCCDE"/>
    <w:rsid w:val="44DA7B44"/>
    <w:rsid w:val="4602FB7D"/>
    <w:rsid w:val="4882C3D4"/>
    <w:rsid w:val="49233B03"/>
    <w:rsid w:val="4BF5707F"/>
    <w:rsid w:val="4C195C0B"/>
    <w:rsid w:val="4F3E842B"/>
    <w:rsid w:val="4F8B47F8"/>
    <w:rsid w:val="520E7AE7"/>
    <w:rsid w:val="5497BEE4"/>
    <w:rsid w:val="54FCA35A"/>
    <w:rsid w:val="572C3FCE"/>
    <w:rsid w:val="58C2FEF5"/>
    <w:rsid w:val="598F3A47"/>
    <w:rsid w:val="5A678E3E"/>
    <w:rsid w:val="5CA39BFD"/>
    <w:rsid w:val="67ED70F6"/>
    <w:rsid w:val="681CFE2E"/>
    <w:rsid w:val="69B8CE8F"/>
    <w:rsid w:val="69D624D1"/>
    <w:rsid w:val="6C9CE88C"/>
    <w:rsid w:val="6CC0E219"/>
    <w:rsid w:val="6CE5C997"/>
    <w:rsid w:val="6D0DC593"/>
    <w:rsid w:val="6DDB1D6B"/>
    <w:rsid w:val="6E8C3FB2"/>
    <w:rsid w:val="70EF3A2B"/>
    <w:rsid w:val="7DE12DB1"/>
    <w:rsid w:val="7E41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20688"/>
  <w15:docId w15:val="{27E6EFF4-2ACD-4842-91EC-68891A7CEB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920ABE"/>
    <w:rPr>
      <w:rFonts w:ascii="Tahoma" w:hAnsi="Tahoma" w:eastAsia="Tahoma" w:cs="Tahoma"/>
      <w:lang w:val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378" w:right="4378"/>
      <w:jc w:val="center"/>
    </w:pPr>
    <w:rPr>
      <w:b/>
      <w:bCs/>
      <w:sz w:val="20"/>
      <w:szCs w:val="20"/>
      <w:u w:val="single" w:color="000000"/>
    </w:rPr>
  </w:style>
  <w:style w:type="paragraph" w:styleId="Paragrafoelenco">
    <w:name w:val="List Paragraph"/>
    <w:basedOn w:val="Normale"/>
    <w:qFormat/>
  </w:style>
  <w:style w:type="paragraph" w:styleId="TableParagraph" w:customStyle="1">
    <w:name w:val="Table Paragraph"/>
    <w:basedOn w:val="Normale"/>
    <w:uiPriority w:val="1"/>
    <w:qFormat/>
    <w:pPr>
      <w:spacing w:line="221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36ED8"/>
    <w:rPr>
      <w:rFonts w:ascii="Tahoma" w:hAnsi="Tahoma" w:eastAsia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36ED8"/>
    <w:rPr>
      <w:rFonts w:ascii="Tahoma" w:hAnsi="Tahoma" w:eastAsia="Tahoma" w:cs="Tahoma"/>
      <w:lang w:val="it-IT"/>
    </w:rPr>
  </w:style>
  <w:style w:type="paragraph" w:styleId="NormaleWeb">
    <w:name w:val="Normal (Web)"/>
    <w:basedOn w:val="Normale"/>
    <w:semiHidden/>
    <w:unhideWhenUsed/>
    <w:rsid w:val="00286CB3"/>
    <w:pPr>
      <w:widowControl/>
      <w:suppressAutoHyphens/>
      <w:autoSpaceDE/>
      <w:autoSpaceDN/>
      <w:spacing w:before="100" w:after="100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5635B7"/>
    <w:rPr>
      <w:rFonts w:ascii="Tahoma" w:hAnsi="Tahoma" w:eastAsia="Tahoma" w:cs="Tahoma"/>
      <w:sz w:val="20"/>
      <w:szCs w:val="20"/>
      <w:lang w:val="it-IT"/>
    </w:rPr>
  </w:style>
  <w:style w:type="paragraph" w:styleId="paragraph" w:customStyle="1">
    <w:name w:val="paragraph"/>
    <w:basedOn w:val="Normale"/>
    <w:rsid w:val="00C368C5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C368C5"/>
  </w:style>
  <w:style w:type="character" w:styleId="eop" w:customStyle="1">
    <w:name w:val="eop"/>
    <w:basedOn w:val="Carpredefinitoparagrafo"/>
    <w:rsid w:val="00C36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3.png" Id="rId1422355526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ttorato@unistrapg.it" TargetMode="External"/><Relationship Id="rId2" Type="http://schemas.openxmlformats.org/officeDocument/2006/relationships/hyperlink" Target="http://www.unistrapg.it/" TargetMode="External"/><Relationship Id="rId1" Type="http://schemas.openxmlformats.org/officeDocument/2006/relationships/hyperlink" Target="http://www.unistrapg.it/" TargetMode="External"/><Relationship Id="rId4" Type="http://schemas.openxmlformats.org/officeDocument/2006/relationships/hyperlink" Target="mailto:dottorato@unistrapg.it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a.carrozzini\Downloads\Carta%20Intestata%20Uffici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Data xmlns="8acc0e87-6645-466e-8d69-e09cb2a7734b" xsi:nil="true"/>
    <TaxCatchAll xmlns="87e5b708-cde5-489d-a24f-9c1c97ee4b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d524e16b654f907ebced52028feed9c4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8abfe2a2755603e879142b9abbffe858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E11A59-9262-4748-BBC1-245935F2CF65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customXml/itemProps2.xml><?xml version="1.0" encoding="utf-8"?>
<ds:datastoreItem xmlns:ds="http://schemas.openxmlformats.org/officeDocument/2006/customXml" ds:itemID="{4F4CF2A4-D166-465B-A01D-5656005D4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EDC2B-C902-4122-B493-6042E3B5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Carta Intestata Ufficio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Breve guida alla pubblicazione di “concorsi” nel nuovo sito web</dc:title>
  <dc:creator>Chiara Maiorfi</dc:creator>
  <lastModifiedBy>Francesca Carrozzini</lastModifiedBy>
  <revision>4</revision>
  <lastPrinted>2023-10-10T10:51:00.0000000Z</lastPrinted>
  <dcterms:created xsi:type="dcterms:W3CDTF">2026-09-10T11:35:00.0000000Z</dcterms:created>
  <dcterms:modified xsi:type="dcterms:W3CDTF">2026-09-10T11:49:55.1139272Z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  <property fmtid="{D5CDD505-2E9C-101B-9397-08002B2CF9AE}" pid="5" name="ContentTypeId">
    <vt:lpwstr>0x010100441E4BEA42F3A447800A1B0D5FD97697</vt:lpwstr>
  </property>
  <property fmtid="{D5CDD505-2E9C-101B-9397-08002B2CF9AE}" pid="6" name="MediaServiceImageTags">
    <vt:lpwstr/>
  </property>
</Properties>
</file>