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5635B7" w:rsidP="43B48277" w:rsidRDefault="005635B7" w14:paraId="018D7778" w14:textId="6DDB85D1">
      <w:pPr>
        <w:pStyle w:val="Corpotesto"/>
        <w:spacing w:line="276" w:lineRule="auto"/>
        <w:ind w:left="333"/>
      </w:pPr>
      <w:r w:rsidR="0B14DE21">
        <w:drawing>
          <wp:inline wp14:editId="0250EF2E" wp14:anchorId="650632B4">
            <wp:extent cx="2011680" cy="914019"/>
            <wp:effectExtent l="0" t="0" r="0" b="0"/>
            <wp:docPr id="1552588652" name="image1.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xmlns:r="http://schemas.openxmlformats.org/officeDocument/2006/relationships" r:embed="R178264fa8cae4d6d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91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0377" w:rsidR="004E0377" w:rsidP="004E0377" w:rsidRDefault="004E0377" w14:paraId="3B99913E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  <w:t>Annex</w:t>
      </w:r>
      <w:r w:rsidRPr="004E0377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D65CD18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1579D5D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sz w:val="22"/>
          <w:szCs w:val="22"/>
          <w:lang w:val="en-US"/>
        </w:rPr>
        <w:t> </w:t>
      </w:r>
    </w:p>
    <w:p w:rsidRPr="004E0377" w:rsidR="004E0377" w:rsidP="004E0377" w:rsidRDefault="004E0377" w14:paraId="7E0D041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sz w:val="22"/>
          <w:szCs w:val="22"/>
          <w:lang w:val="en-US"/>
        </w:rPr>
        <w:t> </w:t>
      </w:r>
    </w:p>
    <w:p w:rsidRPr="004E0377" w:rsidR="004E0377" w:rsidP="004E0377" w:rsidRDefault="004E0377" w14:paraId="54641EDC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sz w:val="22"/>
          <w:szCs w:val="22"/>
          <w:lang w:val="en-US"/>
        </w:rPr>
        <w:t> </w:t>
      </w:r>
    </w:p>
    <w:p w:rsidRPr="004E0377" w:rsidR="004E0377" w:rsidP="004E0377" w:rsidRDefault="004E0377" w14:paraId="2000B2AB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sz w:val="22"/>
          <w:szCs w:val="22"/>
          <w:lang w:val="en-GB"/>
        </w:rPr>
        <w:t>Research Project Template</w:t>
      </w: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 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55D30E4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CALL FOR APPLICATIONS FOR ADMISSION TO INDUSTRIAL PHD COURSE IN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1CD8AB6B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FRONTIER SCIENCES IN SUSTAINABILITY, DIPLOMACY AND INTERNATIONAL COOPERATION 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3F34DC9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6A0094C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XLII CYCLE – 2026/2027 Academic Year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335982E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BFF5FC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CANDIDATE’S NAME AND SURNAME ___________________________________________________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5F0A7EA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PROJECT TITLE: ___________________________________________________________________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30A8D3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US"/>
        </w:rPr>
        <w:t>Proposed in support of the application below </w:t>
      </w:r>
      <w:r w:rsidRPr="0051691B">
        <w:rPr>
          <w:rStyle w:val="normaltextrun"/>
          <w:rFonts w:ascii="Tahoma" w:hAnsi="Tahoma" w:cs="Tahoma"/>
          <w:color w:val="000000"/>
          <w:sz w:val="22"/>
          <w:szCs w:val="22"/>
          <w:lang w:val="en-US"/>
        </w:rPr>
        <w:t>(only one </w:t>
      </w:r>
      <w:proofErr w:type="spellStart"/>
      <w:r w:rsidRPr="0051691B">
        <w:rPr>
          <w:rStyle w:val="normaltextrun"/>
          <w:rFonts w:ascii="Tahoma" w:hAnsi="Tahoma" w:cs="Tahoma"/>
          <w:color w:val="000000"/>
          <w:sz w:val="22"/>
          <w:szCs w:val="22"/>
          <w:lang w:val="en-US"/>
        </w:rPr>
        <w:t>Programme</w:t>
      </w:r>
      <w:proofErr w:type="spellEnd"/>
      <w:r w:rsidRPr="0051691B">
        <w:rPr>
          <w:rStyle w:val="normaltextrun"/>
          <w:rFonts w:ascii="Tahoma" w:hAnsi="Tahoma" w:cs="Tahoma"/>
          <w:color w:val="000000"/>
          <w:sz w:val="22"/>
          <w:szCs w:val="22"/>
          <w:lang w:val="en-US"/>
        </w:rPr>
        <w:t> can be selected):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57D2869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="004E0377" w:rsidP="309E1738" w:rsidRDefault="004E0377" w14:paraId="0B196879" w14:textId="391497AE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off" w:after="0" w:afterAutospacing="off"/>
      </w:pPr>
      <w:r w:rsidRPr="309E1738" w:rsidR="004E0377">
        <w:rPr>
          <w:rStyle w:val="normaltextrun"/>
          <w:rFonts w:ascii="Symbol" w:hAnsi="Symbol" w:eastAsia="Symbol" w:cs="Symbol"/>
          <w:b w:val="1"/>
          <w:bCs w:val="1"/>
          <w:color w:val="000000" w:themeColor="text1" w:themeTint="FF" w:themeShade="FF"/>
          <w:sz w:val="22"/>
          <w:szCs w:val="22"/>
        </w:rPr>
        <w:t>□</w:t>
      </w:r>
      <w:r w:rsidRPr="309E1738" w:rsidR="004E0377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  <w:lang w:val="en-US"/>
        </w:rPr>
        <w:t> </w:t>
      </w:r>
      <w:r w:rsidRPr="309E1738" w:rsidR="004E0377"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  <w:lang w:val="en"/>
        </w:rPr>
        <w:t>Programme</w:t>
      </w:r>
      <w:r w:rsidRPr="309E1738" w:rsidR="004E0377"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  <w:lang w:val="en"/>
        </w:rPr>
        <w:t> 1 "Liberal Arts and Sciences in Sustainabilit</w:t>
      </w:r>
      <w:r w:rsidRPr="309E1738" w:rsidR="004E0377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  <w:lang w:val="en"/>
        </w:rPr>
        <w:t>y":</w:t>
      </w:r>
      <w:r w:rsidRPr="309E1738" w:rsidR="004E0377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  <w:lang w:val="en"/>
        </w:rPr>
        <w:t> </w:t>
      </w:r>
      <w:r w:rsidRPr="309E1738" w:rsidR="164B808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 xml:space="preserve"> n</w:t>
      </w:r>
      <w:r w:rsidRPr="309E1738" w:rsidR="164B8082">
        <w:rPr>
          <w:rFonts w:ascii="Tahoma" w:hAnsi="Tahoma" w:eastAsia="Tahoma" w:cs="Tahoma" w:asciiTheme="minorAscii" w:hAnsiTheme="minorAscii" w:eastAsiaTheme="minorAscii" w:cstheme="minorBidi"/>
          <w:noProof w:val="0"/>
          <w:color w:val="000000" w:themeColor="text1" w:themeTint="FF" w:themeShade="FF"/>
          <w:sz w:val="22"/>
          <w:szCs w:val="22"/>
          <w:lang w:val="en" w:eastAsia="it-IT" w:bidi="ar-SA"/>
        </w:rPr>
        <w:t>. 1 position with a scholarship for a specific research topic, co-funded by the Umbria Region:</w:t>
      </w:r>
      <w:r w:rsidRPr="309E1738" w:rsidR="0001351A">
        <w:rPr>
          <w:rFonts w:ascii="Tahoma" w:hAnsi="Tahoma" w:eastAsia="Tahoma" w:cs="Tahoma" w:asciiTheme="minorAscii" w:hAnsiTheme="minorAscii" w:eastAsiaTheme="minorAscii" w:cstheme="minorBidi"/>
          <w:color w:val="000000" w:themeColor="text1" w:themeTint="FF" w:themeShade="FF"/>
          <w:sz w:val="22"/>
          <w:szCs w:val="22"/>
          <w:lang w:val="en-US" w:eastAsia="it-IT" w:bidi="ar-SA"/>
        </w:rPr>
        <w:t xml:space="preserve"> </w:t>
      </w:r>
      <w:r w:rsidRPr="309E1738" w:rsidR="0001351A">
        <w:rPr>
          <w:rFonts w:ascii="Tahoma" w:hAnsi="Tahoma" w:eastAsia="Tahoma" w:cs="Tahoma" w:asciiTheme="minorAscii" w:hAnsiTheme="minorAscii" w:eastAsiaTheme="minorAscii" w:cstheme="minorBidi"/>
          <w:color w:val="000000" w:themeColor="text1" w:themeTint="FF" w:themeShade="FF"/>
          <w:sz w:val="22"/>
          <w:szCs w:val="22"/>
          <w:lang w:val="en" w:eastAsia="it-IT" w:bidi="ar-SA"/>
        </w:rPr>
        <w:t>“</w:t>
      </w:r>
      <w:r w:rsidRPr="309E1738" w:rsidR="0001351A">
        <w:rPr>
          <w:rFonts w:ascii="Tahoma" w:hAnsi="Tahoma" w:eastAsia="Tahoma" w:cs="Tahoma"/>
          <w:color w:val="000000" w:themeColor="text1" w:themeTint="FF" w:themeShade="FF"/>
          <w:sz w:val="22"/>
          <w:szCs w:val="22"/>
          <w:lang w:val="en"/>
        </w:rPr>
        <w:t>AI for Good: Artificial Intelligence for Territorial Sustainability”</w:t>
      </w:r>
      <w:r w:rsidRPr="309E1738" w:rsidR="0001351A">
        <w:rPr>
          <w:rFonts w:ascii="Tahoma" w:hAnsi="Tahoma" w:eastAsia="Tahoma" w:cs="Tahoma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09E1738" w:rsidR="7C1C1D0F">
        <w:rPr>
          <w:rFonts w:ascii="Tahoma" w:hAnsi="Tahoma" w:eastAsia="Tahoma" w:cs="Tahoma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09E1738" w:rsidR="7C1C1D0F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(Code: 2026_12_FRONTIER_AI_GOOD</w:t>
      </w:r>
      <w:r w:rsidRPr="309E1738" w:rsidR="7C1C1D0F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) </w:t>
      </w:r>
      <w:r w:rsidRPr="309E1738" w:rsidR="7C1C1D0F">
        <w:rPr>
          <w:noProof w:val="0"/>
          <w:sz w:val="22"/>
          <w:szCs w:val="22"/>
          <w:lang w:val="en"/>
        </w:rPr>
        <w:t xml:space="preserve"> </w:t>
      </w:r>
    </w:p>
    <w:p w:rsidRPr="0051691B" w:rsidR="0051691B" w:rsidP="004E0377" w:rsidRDefault="0051691B" w14:paraId="5F053EB3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Tahoma" w:hAnsi="Tahoma" w:eastAsia="Tahoma" w:cs="Tahoma"/>
          <w:color w:val="000000" w:themeColor="text1"/>
          <w:sz w:val="22"/>
          <w:szCs w:val="22"/>
          <w:lang w:val="en"/>
        </w:rPr>
      </w:pPr>
    </w:p>
    <w:p w:rsidR="004E0377" w:rsidP="309E1738" w:rsidRDefault="0051691B" w14:paraId="654C187A" w14:textId="26981299">
      <w:pPr>
        <w:pStyle w:val="Normale"/>
        <w:autoSpaceDE/>
        <w:autoSpaceDN/>
        <w:jc w:val="both"/>
        <w:rPr>
          <w:rStyle w:val="eop"/>
          <w:color w:val="000000"/>
          <w:lang w:val="en-US"/>
        </w:rPr>
      </w:pPr>
      <w:r w:rsidRPr="309E1738" w:rsidR="0051691B">
        <w:rPr>
          <w:rStyle w:val="normaltextrun"/>
          <w:rFonts w:ascii="Symbol" w:hAnsi="Symbol" w:eastAsia="Symbol" w:cs="Symbol"/>
          <w:b w:val="1"/>
          <w:bCs w:val="1"/>
          <w:color w:val="000000" w:themeColor="text1" w:themeTint="FF" w:themeShade="FF"/>
        </w:rPr>
        <w:t>□</w:t>
      </w:r>
      <w:r w:rsidRPr="309E1738" w:rsidR="0051691B">
        <w:rPr>
          <w:rStyle w:val="normaltextrun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309E1738" w:rsidR="0051691B">
        <w:rPr>
          <w:b w:val="1"/>
          <w:bCs w:val="1"/>
          <w:lang w:val="en-US"/>
        </w:rPr>
        <w:t>Programme</w:t>
      </w:r>
      <w:r w:rsidRPr="309E1738" w:rsidR="0051691B">
        <w:rPr>
          <w:b w:val="1"/>
          <w:bCs w:val="1"/>
          <w:lang w:val="en-US"/>
        </w:rPr>
        <w:t xml:space="preserve"> 2 – </w:t>
      </w:r>
      <w:r w:rsidRPr="309E1738" w:rsidR="0051691B">
        <w:rPr>
          <w:b w:val="1"/>
          <w:bCs w:val="1"/>
          <w:lang w:val="en-US"/>
        </w:rPr>
        <w:t>“</w:t>
      </w:r>
      <w:r w:rsidRPr="309E1738" w:rsidR="0051691B">
        <w:rPr>
          <w:b w:val="1"/>
          <w:bCs w:val="1"/>
          <w:lang w:val="en-US"/>
        </w:rPr>
        <w:t>Diplomacy and International Cooperation</w:t>
      </w:r>
      <w:r w:rsidRPr="309E1738" w:rsidR="0051691B">
        <w:rPr>
          <w:b w:val="1"/>
          <w:bCs w:val="1"/>
          <w:lang w:val="en-US"/>
        </w:rPr>
        <w:t xml:space="preserve">”: </w:t>
      </w:r>
      <w:r w:rsidRPr="309E1738" w:rsidR="318067F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n</w:t>
      </w:r>
      <w:r w:rsidRPr="309E1738" w:rsidR="318067FE">
        <w:rPr>
          <w:rFonts w:ascii="Tahoma" w:hAnsi="Tahoma" w:eastAsia="Tahoma" w:cs="Tahoma" w:asciiTheme="minorAscii" w:hAnsiTheme="minorAscii" w:eastAsiaTheme="minorAscii" w:cstheme="minorBidi"/>
          <w:noProof w:val="0"/>
          <w:color w:val="000000" w:themeColor="text1" w:themeTint="FF" w:themeShade="FF"/>
          <w:sz w:val="22"/>
          <w:szCs w:val="22"/>
          <w:lang w:val="en" w:eastAsia="it-IT" w:bidi="ar-SA"/>
        </w:rPr>
        <w:t>. 1 position with a scholarship for a specific research topic, co-funded by the Umbria Region:</w:t>
      </w:r>
      <w:r w:rsidRPr="309E1738" w:rsidR="0051691B">
        <w:rPr>
          <w:color w:val="000000" w:themeColor="text1" w:themeTint="FF" w:themeShade="FF"/>
          <w:lang w:val="en-US"/>
        </w:rPr>
        <w:t xml:space="preserve"> </w:t>
      </w:r>
      <w:r w:rsidRPr="309E1738" w:rsidR="0051691B">
        <w:rPr>
          <w:color w:val="1F1F1F"/>
          <w:lang w:val="en"/>
        </w:rPr>
        <w:t xml:space="preserve">“AI for Peace: The Umbria System as a National and International Hub for Peace Promotion” </w:t>
      </w:r>
      <w:r w:rsidRPr="309E1738" w:rsidR="0051691B">
        <w:rPr>
          <w:b w:val="1"/>
          <w:bCs w:val="1"/>
          <w:color w:val="1F1F1F"/>
          <w:lang w:val="en-US"/>
        </w:rPr>
        <w:t>(</w:t>
      </w:r>
      <w:r w:rsidRPr="309E1738" w:rsidR="0051691B">
        <w:rPr>
          <w:b w:val="1"/>
          <w:bCs w:val="1"/>
          <w:color w:val="1F1F1F"/>
          <w:lang w:val="en-US"/>
        </w:rPr>
        <w:t>Code</w:t>
      </w:r>
      <w:r w:rsidRPr="309E1738" w:rsidR="0051691B">
        <w:rPr>
          <w:b w:val="1"/>
          <w:bCs w:val="1"/>
          <w:color w:val="1F1F1F"/>
          <w:lang w:val="en-US"/>
        </w:rPr>
        <w:t>: 2026_1</w:t>
      </w:r>
      <w:r w:rsidRPr="309E1738" w:rsidR="408FB3F4">
        <w:rPr>
          <w:b w:val="1"/>
          <w:bCs w:val="1"/>
          <w:color w:val="1F1F1F"/>
          <w:lang w:val="en-US"/>
        </w:rPr>
        <w:t>3</w:t>
      </w:r>
      <w:r w:rsidRPr="309E1738" w:rsidR="0051691B">
        <w:rPr>
          <w:b w:val="1"/>
          <w:bCs w:val="1"/>
          <w:color w:val="1F1F1F"/>
          <w:lang w:val="en-US"/>
        </w:rPr>
        <w:t>_FRONTIER_AI_PEACE)</w:t>
      </w:r>
      <w:r w:rsidRPr="309E1738" w:rsidR="004E0377">
        <w:rPr>
          <w:rStyle w:val="eop"/>
          <w:color w:val="000000" w:themeColor="text1" w:themeTint="FF" w:themeShade="FF"/>
          <w:lang w:val="en-US"/>
        </w:rPr>
        <w:t> </w:t>
      </w:r>
    </w:p>
    <w:p w:rsidR="0051691B" w:rsidP="0051691B" w:rsidRDefault="0051691B" w14:paraId="2EBAF111" w14:textId="77777777">
      <w:pPr>
        <w:autoSpaceDE/>
        <w:autoSpaceDN/>
        <w:jc w:val="both"/>
        <w:rPr>
          <w:rStyle w:val="eop"/>
          <w:color w:val="000000"/>
          <w:lang w:val="en-US"/>
        </w:rPr>
      </w:pPr>
    </w:p>
    <w:p w:rsidR="0051691B" w:rsidP="0051691B" w:rsidRDefault="0051691B" w14:paraId="12C9FDB5" w14:textId="77777777">
      <w:pPr>
        <w:autoSpaceDE/>
        <w:autoSpaceDN/>
        <w:jc w:val="both"/>
        <w:rPr>
          <w:rStyle w:val="eop"/>
          <w:color w:val="000000"/>
          <w:lang w:val="en-US"/>
        </w:rPr>
      </w:pPr>
    </w:p>
    <w:p w:rsidRPr="004E0377" w:rsidR="004E0377" w:rsidP="004E0377" w:rsidRDefault="004E0377" w14:paraId="27BB7473" w14:textId="464D6C1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Pr="004E0377" w:rsidR="004E0377" w:rsidP="004E0377" w:rsidRDefault="004E0377" w14:paraId="5D6F3232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RESEARCH PROJECT DESCRIPTION</w:t>
      </w: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DE5A0E0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Note for compilation: the research project presented in attachment to the application must be written in Italian or English and must have a maximum length of 15,000 characters, including spaces, abstract and notes, and excluding bibliography.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3D597CC1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The Project must include: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2D13C79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abstract (maximum 1,500 characters, spaces included),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6ADDA12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 state of the art and contextualization of the topic,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537C748A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methodologies,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688FB97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 expected results,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6CCAA9D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bibliography.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35E2DCB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5B39840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488B324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1F147B9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6FD58F90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6EF18D5B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43C8DA9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B778AE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419BAC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6A1E665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2B48E47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26722A7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04D3BA4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499ECFBF" w14:textId="77777777">
      <w:pPr>
        <w:pStyle w:val="paragraph"/>
        <w:pBdr>
          <w:left w:val="single" w:color="000000" w:sz="4" w:space="4"/>
          <w:bottom w:val="single" w:color="000000" w:sz="4" w:space="1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6C94BF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2193FCB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WARNING - Please note that the proposed project: 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455361BB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must be attached in pdf format within the PICA platform using the "Upload" function;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2AD92DEF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will be assessed solely for the purpose of admission and will not be binding on the PhD project. </w:t>
      </w: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68C3EBFC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4E0377" w:rsidR="004E0377" w:rsidP="004E0377" w:rsidRDefault="004E0377" w14:paraId="3F410B4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4E0377" w:rsidR="004E0377" w:rsidP="004E0377" w:rsidRDefault="004E0377" w14:paraId="3D5B39E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4E0377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="004E0377" w:rsidP="004E0377" w:rsidRDefault="004E0377" w14:paraId="6FC91DD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Date 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E0377" w:rsidP="004E0377" w:rsidRDefault="004E0377" w14:paraId="118AD9E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E0377" w:rsidP="004E0377" w:rsidRDefault="004E0377" w14:paraId="16D59B0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E0377" w:rsidP="004E0377" w:rsidRDefault="004E0377" w14:paraId="1BA932E9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Candidate’s signature 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4E0377" w:rsidP="004E0377" w:rsidRDefault="004E0377" w14:paraId="4512E68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E0377" w:rsidP="004E0377" w:rsidRDefault="004E0377" w14:paraId="01232A6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E0377" w:rsidP="004E0377" w:rsidRDefault="004E0377" w14:paraId="3D1F7FD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E0377" w:rsidP="004E0377" w:rsidRDefault="004E0377" w14:paraId="7C778E87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E0377" w:rsidP="004E0377" w:rsidRDefault="004E0377" w14:paraId="11A3C449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4E0377" w:rsidP="004E0377" w:rsidRDefault="004E0377" w14:paraId="52ADE61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Pr="00C41918" w:rsidR="005635B7" w:rsidP="00C41918" w:rsidRDefault="005635B7" w14:paraId="6ABF12B7" w14:textId="77777777"/>
    <w:sectPr w:rsidRPr="00C41918" w:rsidR="005635B7">
      <w:headerReference w:type="default" r:id="rId10"/>
      <w:footerReference w:type="default" r:id="rId11"/>
      <w:pgSz w:w="11910" w:h="16840" w:orient="portrait"/>
      <w:pgMar w:top="2280" w:right="1020" w:bottom="1840" w:left="1020" w:header="850" w:footer="1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DB1" w:rsidRDefault="00954DB1" w14:paraId="34299B5C" w14:textId="77777777">
      <w:r>
        <w:separator/>
      </w:r>
    </w:p>
  </w:endnote>
  <w:endnote w:type="continuationSeparator" w:id="0">
    <w:p w:rsidR="00954DB1" w:rsidRDefault="00954DB1" w14:paraId="394663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5C400A" w:rsidRDefault="00A945FA" w14:paraId="19F2535C" w14:textId="7777777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6E96D07C" wp14:editId="6D89E0FE">
              <wp:simplePos x="0" y="0"/>
              <wp:positionH relativeFrom="page">
                <wp:posOffset>982980</wp:posOffset>
              </wp:positionH>
              <wp:positionV relativeFrom="page">
                <wp:posOffset>9509760</wp:posOffset>
              </wp:positionV>
              <wp:extent cx="1967865" cy="647700"/>
              <wp:effectExtent l="0" t="0" r="133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D31407" w:rsidR="00D31407" w:rsidP="00D31407" w:rsidRDefault="00D31407" w14:paraId="2973DA19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 w:rsidRPr="00D31407"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:rsidR="005C400A" w:rsidRDefault="005635B7" w14:paraId="5C82B93D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:rsidR="005C400A" w:rsidRDefault="005635B7" w14:paraId="1E092FEE" w14:textId="77777777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3383D39">
            <v:shapetype id="_x0000_t202" coordsize="21600,21600" o:spt="202" path="m,l,21600r21600,l21600,xe" w14:anchorId="6E96D07C">
              <v:stroke joinstyle="miter"/>
              <v:path gradientshapeok="t" o:connecttype="rect"/>
            </v:shapetype>
            <v:shape id="Text Box 2" style="position:absolute;margin-left:77.4pt;margin-top:748.8pt;width:154.95pt;height:51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">
              <v:textbox inset="0,0,0,0">
                <w:txbxContent>
                  <w:p w:rsidRPr="00D31407" w:rsidR="00D31407" w:rsidP="00D31407" w:rsidRDefault="00D31407" w14:paraId="14777B0D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 w:rsidRPr="00D31407">
                      <w:rPr>
                        <w:sz w:val="16"/>
                      </w:rPr>
                      <w:t>Palazzo Gallenga Piazza Fortebraccio 4</w:t>
                    </w:r>
                  </w:p>
                  <w:p w:rsidR="005C400A" w:rsidRDefault="005635B7" w14:paraId="6C45FB8F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:rsidR="005C400A" w:rsidRDefault="005635B7" w14:paraId="5FDC72EC" w14:textId="77777777">
                    <w:pPr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01845B8E" wp14:editId="4DB8F54E">
              <wp:simplePos x="0" y="0"/>
              <wp:positionH relativeFrom="page">
                <wp:posOffset>4218940</wp:posOffset>
              </wp:positionH>
              <wp:positionV relativeFrom="page">
                <wp:posOffset>9509125</wp:posOffset>
              </wp:positionV>
              <wp:extent cx="2502535" cy="516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00A" w:rsidRDefault="00D31407" w14:paraId="196DA25C" w14:textId="77777777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:rsidR="00D31407" w:rsidRDefault="005635B7" w14:paraId="1DFA624A" w14:textId="77777777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3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dottorato@unistrapg.it</w:t>
                            </w:r>
                          </w:hyperlink>
                        </w:p>
                        <w:p w:rsidR="005C400A" w:rsidRDefault="005635B7" w14:paraId="29997392" w14:textId="64852884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01351A">
                            <w:rPr>
                              <w:spacing w:val="-1"/>
                              <w:sz w:val="16"/>
                            </w:rPr>
                            <w:t>660-</w:t>
                          </w:r>
                          <w:r w:rsidR="00D31407">
                            <w:rPr>
                              <w:sz w:val="16"/>
                            </w:rPr>
                            <w:t>276-</w:t>
                          </w:r>
                          <w:r w:rsidR="005F2267">
                            <w:rPr>
                              <w:sz w:val="16"/>
                            </w:rPr>
                            <w:t>477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A94E39F">
            <v:shape id="Text Box 1" style="position:absolute;margin-left:332.2pt;margin-top:748.75pt;width:197.05pt;height:40.6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" w14:anchorId="01845B8E">
              <v:textbox inset="0,0,0,0">
                <w:txbxContent>
                  <w:p w:rsidR="005C400A" w:rsidRDefault="00D31407" w14:paraId="5AFB83D9" w14:textId="77777777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:rsidR="00D31407" w:rsidRDefault="005635B7" w14:paraId="73A6AC91" w14:textId="77777777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dottorato@unistrapg.it</w:t>
                      </w:r>
                    </w:hyperlink>
                  </w:p>
                  <w:p w:rsidR="005C400A" w:rsidRDefault="005635B7" w14:paraId="3A923082" w14:textId="64852884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 w:rsidR="0001351A">
                      <w:rPr>
                        <w:spacing w:val="-1"/>
                        <w:sz w:val="16"/>
                      </w:rPr>
                      <w:t>660-</w:t>
                    </w:r>
                    <w:r w:rsidR="00D31407">
                      <w:rPr>
                        <w:sz w:val="16"/>
                      </w:rPr>
                      <w:t>276-</w:t>
                    </w:r>
                    <w:r w:rsidR="005F2267">
                      <w:rPr>
                        <w:sz w:val="16"/>
                      </w:rPr>
                      <w:t>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DB1" w:rsidRDefault="00954DB1" w14:paraId="4E7777B2" w14:textId="77777777">
      <w:r>
        <w:separator/>
      </w:r>
    </w:p>
  </w:footnote>
  <w:footnote w:type="continuationSeparator" w:id="0">
    <w:p w:rsidR="00954DB1" w:rsidRDefault="00954DB1" w14:paraId="6FD04E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1407" w:rsidRDefault="00D31407" w14:paraId="63A5558E" w14:textId="4C92CA38">
    <w:pPr>
      <w:pStyle w:val="Corpotesto"/>
      <w:spacing w:line="14" w:lineRule="auto"/>
    </w:pPr>
    <w:r w:rsidR="43B48277">
      <w:drawing>
        <wp:inline wp14:editId="04D659E9" wp14:anchorId="186A631B">
          <wp:extent cx="6181725" cy="1152525"/>
          <wp:effectExtent l="0" t="0" r="0" b="0"/>
          <wp:docPr id="180386337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03863378" name="Picture 1803863378"/>
                  <pic:cNvPicPr/>
                </pic:nvPicPr>
                <pic:blipFill>
                  <a:blip xmlns:r="http://schemas.openxmlformats.org/officeDocument/2006/relationships" r:embed="rId16362375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1407" w:rsidRDefault="00D31407" w14:paraId="58D01BC0" w14:textId="77777777">
    <w:pPr>
      <w:pStyle w:val="Corpotesto"/>
      <w:spacing w:line="14" w:lineRule="auto"/>
    </w:pPr>
  </w:p>
  <w:p w:rsidR="00D31407" w:rsidRDefault="00D31407" w14:paraId="42C5758F" w14:textId="77777777">
    <w:pPr>
      <w:pStyle w:val="Corpotesto"/>
      <w:spacing w:line="14" w:lineRule="auto"/>
    </w:pPr>
  </w:p>
  <w:p w:rsidR="00D31407" w:rsidRDefault="00D31407" w14:paraId="2C3BBC80" w14:textId="77777777">
    <w:pPr>
      <w:pStyle w:val="Corpotesto"/>
      <w:spacing w:line="14" w:lineRule="auto"/>
    </w:pPr>
  </w:p>
  <w:p w:rsidR="005C400A" w:rsidRDefault="005635B7" w14:paraId="0ABB5445" w14:textId="77777777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8535A"/>
    <w:multiLevelType w:val="multilevel"/>
    <w:tmpl w:val="E986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A326910"/>
    <w:multiLevelType w:val="hybridMultilevel"/>
    <w:tmpl w:val="BDB8C9CA"/>
    <w:lvl w:ilvl="0" w:tplc="CE46EB12">
      <w:numFmt w:val="bullet"/>
      <w:lvlText w:val="-"/>
      <w:lvlJc w:val="left"/>
      <w:pPr>
        <w:ind w:left="1053" w:hanging="36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en-US" w:bidi="ar-SA"/>
      </w:rPr>
    </w:lvl>
    <w:lvl w:ilvl="1" w:tplc="D25A7E84">
      <w:numFmt w:val="bullet"/>
      <w:lvlText w:val="•"/>
      <w:lvlJc w:val="left"/>
      <w:pPr>
        <w:ind w:left="1962" w:hanging="361"/>
      </w:pPr>
      <w:rPr>
        <w:rFonts w:hint="default"/>
        <w:lang w:val="it-IT" w:eastAsia="en-US" w:bidi="ar-SA"/>
      </w:rPr>
    </w:lvl>
    <w:lvl w:ilvl="2" w:tplc="EC2A9FE2">
      <w:numFmt w:val="bullet"/>
      <w:lvlText w:val="•"/>
      <w:lvlJc w:val="left"/>
      <w:pPr>
        <w:ind w:left="2864" w:hanging="361"/>
      </w:pPr>
      <w:rPr>
        <w:rFonts w:hint="default"/>
        <w:lang w:val="it-IT" w:eastAsia="en-US" w:bidi="ar-SA"/>
      </w:rPr>
    </w:lvl>
    <w:lvl w:ilvl="3" w:tplc="11A08544">
      <w:numFmt w:val="bullet"/>
      <w:lvlText w:val="•"/>
      <w:lvlJc w:val="left"/>
      <w:pPr>
        <w:ind w:left="3767" w:hanging="361"/>
      </w:pPr>
      <w:rPr>
        <w:rFonts w:hint="default"/>
        <w:lang w:val="it-IT" w:eastAsia="en-US" w:bidi="ar-SA"/>
      </w:rPr>
    </w:lvl>
    <w:lvl w:ilvl="4" w:tplc="0228F57A">
      <w:numFmt w:val="bullet"/>
      <w:lvlText w:val="•"/>
      <w:lvlJc w:val="left"/>
      <w:pPr>
        <w:ind w:left="4669" w:hanging="361"/>
      </w:pPr>
      <w:rPr>
        <w:rFonts w:hint="default"/>
        <w:lang w:val="it-IT" w:eastAsia="en-US" w:bidi="ar-SA"/>
      </w:rPr>
    </w:lvl>
    <w:lvl w:ilvl="5" w:tplc="D884D6D8">
      <w:numFmt w:val="bullet"/>
      <w:lvlText w:val="•"/>
      <w:lvlJc w:val="left"/>
      <w:pPr>
        <w:ind w:left="5572" w:hanging="361"/>
      </w:pPr>
      <w:rPr>
        <w:rFonts w:hint="default"/>
        <w:lang w:val="it-IT" w:eastAsia="en-US" w:bidi="ar-SA"/>
      </w:rPr>
    </w:lvl>
    <w:lvl w:ilvl="6" w:tplc="9DC41668">
      <w:numFmt w:val="bullet"/>
      <w:lvlText w:val="•"/>
      <w:lvlJc w:val="left"/>
      <w:pPr>
        <w:ind w:left="6474" w:hanging="361"/>
      </w:pPr>
      <w:rPr>
        <w:rFonts w:hint="default"/>
        <w:lang w:val="it-IT" w:eastAsia="en-US" w:bidi="ar-SA"/>
      </w:rPr>
    </w:lvl>
    <w:lvl w:ilvl="7" w:tplc="00146896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BA44597A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E316359"/>
    <w:multiLevelType w:val="hybridMultilevel"/>
    <w:tmpl w:val="D61C9A1A"/>
    <w:lvl w:ilvl="0" w:tplc="633C6A7E">
      <w:start w:val="1"/>
      <w:numFmt w:val="upperLetter"/>
      <w:lvlText w:val="%1."/>
      <w:lvlJc w:val="left"/>
      <w:pPr>
        <w:ind w:left="720" w:hanging="360"/>
      </w:pPr>
      <w:rPr>
        <w:rFonts w:hint="default" w:ascii="Tahoma" w:hAnsi="Tahoma"/>
      </w:rPr>
    </w:lvl>
    <w:lvl w:ilvl="1" w:tplc="D0C4A3F8">
      <w:start w:val="1"/>
      <w:numFmt w:val="lowerLetter"/>
      <w:lvlText w:val="%2."/>
      <w:lvlJc w:val="left"/>
      <w:pPr>
        <w:ind w:left="1440" w:hanging="360"/>
      </w:pPr>
    </w:lvl>
    <w:lvl w:ilvl="2" w:tplc="DDCC64A4">
      <w:start w:val="1"/>
      <w:numFmt w:val="lowerRoman"/>
      <w:lvlText w:val="%3."/>
      <w:lvlJc w:val="right"/>
      <w:pPr>
        <w:ind w:left="2160" w:hanging="180"/>
      </w:pPr>
    </w:lvl>
    <w:lvl w:ilvl="3" w:tplc="50CC1FDC">
      <w:start w:val="1"/>
      <w:numFmt w:val="decimal"/>
      <w:lvlText w:val="%4."/>
      <w:lvlJc w:val="left"/>
      <w:pPr>
        <w:ind w:left="2880" w:hanging="360"/>
      </w:pPr>
    </w:lvl>
    <w:lvl w:ilvl="4" w:tplc="89169AFA">
      <w:start w:val="1"/>
      <w:numFmt w:val="lowerLetter"/>
      <w:lvlText w:val="%5."/>
      <w:lvlJc w:val="left"/>
      <w:pPr>
        <w:ind w:left="3600" w:hanging="360"/>
      </w:pPr>
    </w:lvl>
    <w:lvl w:ilvl="5" w:tplc="E4C0154E">
      <w:start w:val="1"/>
      <w:numFmt w:val="lowerRoman"/>
      <w:lvlText w:val="%6."/>
      <w:lvlJc w:val="right"/>
      <w:pPr>
        <w:ind w:left="4320" w:hanging="180"/>
      </w:pPr>
    </w:lvl>
    <w:lvl w:ilvl="6" w:tplc="8F703B70">
      <w:start w:val="1"/>
      <w:numFmt w:val="decimal"/>
      <w:lvlText w:val="%7."/>
      <w:lvlJc w:val="left"/>
      <w:pPr>
        <w:ind w:left="5040" w:hanging="360"/>
      </w:pPr>
    </w:lvl>
    <w:lvl w:ilvl="7" w:tplc="BD54C19E">
      <w:start w:val="1"/>
      <w:numFmt w:val="lowerLetter"/>
      <w:lvlText w:val="%8."/>
      <w:lvlJc w:val="left"/>
      <w:pPr>
        <w:ind w:left="5760" w:hanging="360"/>
      </w:pPr>
    </w:lvl>
    <w:lvl w:ilvl="8" w:tplc="3D7AD8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01C1B"/>
    <w:multiLevelType w:val="multilevel"/>
    <w:tmpl w:val="FCD2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E2C2CE7"/>
    <w:multiLevelType w:val="hybridMultilevel"/>
    <w:tmpl w:val="CB10DC7E"/>
    <w:lvl w:ilvl="0" w:tplc="4A1A277A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3274890">
    <w:abstractNumId w:val="4"/>
  </w:num>
  <w:num w:numId="2" w16cid:durableId="234246868">
    <w:abstractNumId w:val="1"/>
  </w:num>
  <w:num w:numId="3" w16cid:durableId="1141993627">
    <w:abstractNumId w:val="0"/>
  </w:num>
  <w:num w:numId="4" w16cid:durableId="1460413995">
    <w:abstractNumId w:val="3"/>
  </w:num>
  <w:num w:numId="5" w16cid:durableId="32663279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7"/>
    <w:rsid w:val="000047DE"/>
    <w:rsid w:val="0001351A"/>
    <w:rsid w:val="000301C4"/>
    <w:rsid w:val="00063C42"/>
    <w:rsid w:val="00130E69"/>
    <w:rsid w:val="001D4105"/>
    <w:rsid w:val="002352FD"/>
    <w:rsid w:val="002828E2"/>
    <w:rsid w:val="00286CB3"/>
    <w:rsid w:val="002B379A"/>
    <w:rsid w:val="002F67E1"/>
    <w:rsid w:val="003379A6"/>
    <w:rsid w:val="00364803"/>
    <w:rsid w:val="0037693A"/>
    <w:rsid w:val="003A51CA"/>
    <w:rsid w:val="003C3CE2"/>
    <w:rsid w:val="004110B6"/>
    <w:rsid w:val="004C3844"/>
    <w:rsid w:val="004E0377"/>
    <w:rsid w:val="00504350"/>
    <w:rsid w:val="0051691B"/>
    <w:rsid w:val="00562C25"/>
    <w:rsid w:val="005635B7"/>
    <w:rsid w:val="00576251"/>
    <w:rsid w:val="00581619"/>
    <w:rsid w:val="005B1BAC"/>
    <w:rsid w:val="005C400A"/>
    <w:rsid w:val="005F2267"/>
    <w:rsid w:val="00605538"/>
    <w:rsid w:val="006773E6"/>
    <w:rsid w:val="006A1E82"/>
    <w:rsid w:val="006A48F9"/>
    <w:rsid w:val="006F1745"/>
    <w:rsid w:val="00711C34"/>
    <w:rsid w:val="00715617"/>
    <w:rsid w:val="007175CB"/>
    <w:rsid w:val="007266AD"/>
    <w:rsid w:val="007333F9"/>
    <w:rsid w:val="007D00C0"/>
    <w:rsid w:val="007D598D"/>
    <w:rsid w:val="007D6E81"/>
    <w:rsid w:val="008075BF"/>
    <w:rsid w:val="00826E92"/>
    <w:rsid w:val="00837726"/>
    <w:rsid w:val="008A24FD"/>
    <w:rsid w:val="00933087"/>
    <w:rsid w:val="00954DB1"/>
    <w:rsid w:val="00970DDB"/>
    <w:rsid w:val="0099317E"/>
    <w:rsid w:val="009E20AE"/>
    <w:rsid w:val="009E294A"/>
    <w:rsid w:val="00A36ED8"/>
    <w:rsid w:val="00A811A4"/>
    <w:rsid w:val="00A945FA"/>
    <w:rsid w:val="00AA357E"/>
    <w:rsid w:val="00AC31D5"/>
    <w:rsid w:val="00B22353"/>
    <w:rsid w:val="00B64B0D"/>
    <w:rsid w:val="00B85AF3"/>
    <w:rsid w:val="00BB4850"/>
    <w:rsid w:val="00BB72BD"/>
    <w:rsid w:val="00BD71D8"/>
    <w:rsid w:val="00C1060C"/>
    <w:rsid w:val="00C41918"/>
    <w:rsid w:val="00C47ABF"/>
    <w:rsid w:val="00C861D4"/>
    <w:rsid w:val="00C951C2"/>
    <w:rsid w:val="00CF64AE"/>
    <w:rsid w:val="00D31407"/>
    <w:rsid w:val="00D742D3"/>
    <w:rsid w:val="00E16049"/>
    <w:rsid w:val="00E1646B"/>
    <w:rsid w:val="00E259D5"/>
    <w:rsid w:val="00E44C78"/>
    <w:rsid w:val="00F30639"/>
    <w:rsid w:val="00F40380"/>
    <w:rsid w:val="00F42249"/>
    <w:rsid w:val="00F85601"/>
    <w:rsid w:val="00FC0209"/>
    <w:rsid w:val="03357138"/>
    <w:rsid w:val="05189515"/>
    <w:rsid w:val="07EDB728"/>
    <w:rsid w:val="07F80083"/>
    <w:rsid w:val="0822146F"/>
    <w:rsid w:val="09E5DC85"/>
    <w:rsid w:val="0B14DE21"/>
    <w:rsid w:val="0C9A965E"/>
    <w:rsid w:val="0F5D502E"/>
    <w:rsid w:val="120C7D0F"/>
    <w:rsid w:val="151061B0"/>
    <w:rsid w:val="164B8082"/>
    <w:rsid w:val="1898129F"/>
    <w:rsid w:val="1B294910"/>
    <w:rsid w:val="1DCD11DE"/>
    <w:rsid w:val="210BAD52"/>
    <w:rsid w:val="228557CE"/>
    <w:rsid w:val="246B7BF3"/>
    <w:rsid w:val="2488D235"/>
    <w:rsid w:val="258C7922"/>
    <w:rsid w:val="309E1738"/>
    <w:rsid w:val="318067FE"/>
    <w:rsid w:val="320E34B6"/>
    <w:rsid w:val="326266DF"/>
    <w:rsid w:val="33780F67"/>
    <w:rsid w:val="34898D43"/>
    <w:rsid w:val="371560F6"/>
    <w:rsid w:val="38B13157"/>
    <w:rsid w:val="3A0E953E"/>
    <w:rsid w:val="3F03051C"/>
    <w:rsid w:val="3F031C99"/>
    <w:rsid w:val="408FB3F4"/>
    <w:rsid w:val="41B93AB9"/>
    <w:rsid w:val="43B48277"/>
    <w:rsid w:val="44DA7B44"/>
    <w:rsid w:val="4602FB7D"/>
    <w:rsid w:val="4882C3D4"/>
    <w:rsid w:val="4BF5707F"/>
    <w:rsid w:val="4C195C0B"/>
    <w:rsid w:val="4F023CD8"/>
    <w:rsid w:val="4F3E842B"/>
    <w:rsid w:val="520E7AE7"/>
    <w:rsid w:val="5497BEE4"/>
    <w:rsid w:val="54FCA35A"/>
    <w:rsid w:val="572C3FCE"/>
    <w:rsid w:val="58C2FEF5"/>
    <w:rsid w:val="598F3A47"/>
    <w:rsid w:val="5A678E3E"/>
    <w:rsid w:val="67ED70F6"/>
    <w:rsid w:val="681CFE2E"/>
    <w:rsid w:val="69B8CE8F"/>
    <w:rsid w:val="69D624D1"/>
    <w:rsid w:val="6C9CE88C"/>
    <w:rsid w:val="6CC0E219"/>
    <w:rsid w:val="6CE5C997"/>
    <w:rsid w:val="6D0DC593"/>
    <w:rsid w:val="6DDB1D6B"/>
    <w:rsid w:val="6E8C3FB2"/>
    <w:rsid w:val="70EF3A2B"/>
    <w:rsid w:val="7C1C1D0F"/>
    <w:rsid w:val="7DE12DB1"/>
    <w:rsid w:val="7E4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B09B6"/>
  <w15:docId w15:val="{CDDF99C7-8A14-4726-B61C-7549DC8C13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266AD"/>
    <w:rPr>
      <w:rFonts w:ascii="Tahoma" w:hAnsi="Tahoma" w:eastAsia="Tahoma" w:cs="Tahoma"/>
      <w:lang w:val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378" w:right="4378"/>
      <w:jc w:val="center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qFormat/>
  </w:style>
  <w:style w:type="paragraph" w:styleId="TableParagraph" w:customStyle="1">
    <w:name w:val="Table Paragraph"/>
    <w:basedOn w:val="Normale"/>
    <w:uiPriority w:val="1"/>
    <w:qFormat/>
    <w:pPr>
      <w:spacing w:line="221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36ED8"/>
    <w:rPr>
      <w:rFonts w:ascii="Tahoma" w:hAnsi="Tahoma" w:eastAsia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36ED8"/>
    <w:rPr>
      <w:rFonts w:ascii="Tahoma" w:hAnsi="Tahoma" w:eastAsia="Tahoma" w:cs="Tahoma"/>
      <w:lang w:val="it-IT"/>
    </w:rPr>
  </w:style>
  <w:style w:type="paragraph" w:styleId="NormaleWeb">
    <w:name w:val="Normal (Web)"/>
    <w:basedOn w:val="Normale"/>
    <w:semiHidden/>
    <w:unhideWhenUsed/>
    <w:rsid w:val="00286CB3"/>
    <w:pPr>
      <w:widowControl/>
      <w:suppressAutoHyphens/>
      <w:autoSpaceDE/>
      <w:autoSpaceDN/>
      <w:spacing w:before="100" w:after="100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635B7"/>
    <w:rPr>
      <w:rFonts w:ascii="Tahoma" w:hAnsi="Tahoma" w:eastAsia="Tahoma" w:cs="Tahoma"/>
      <w:sz w:val="20"/>
      <w:szCs w:val="20"/>
      <w:lang w:val="it-IT"/>
    </w:rPr>
  </w:style>
  <w:style w:type="paragraph" w:styleId="paragraph" w:customStyle="1">
    <w:name w:val="paragraph"/>
    <w:basedOn w:val="Normale"/>
    <w:rsid w:val="004E0377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4E0377"/>
  </w:style>
  <w:style w:type="character" w:styleId="eop" w:customStyle="1">
    <w:name w:val="eop"/>
    <w:basedOn w:val="Carpredefinitoparagrafo"/>
    <w:rsid w:val="004E0377"/>
  </w:style>
  <w:style w:type="paragraph" w:styleId="Default" w:customStyle="1">
    <w:name w:val="Default"/>
    <w:rsid w:val="0051691B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png" Id="R178264fa8cae4d6d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ttorato@unistrapg.it" TargetMode="External"/><Relationship Id="rId2" Type="http://schemas.openxmlformats.org/officeDocument/2006/relationships/hyperlink" Target="http://www.unistrapg.it/" TargetMode="External"/><Relationship Id="rId1" Type="http://schemas.openxmlformats.org/officeDocument/2006/relationships/hyperlink" Target="http://www.unistrapg.it/" TargetMode="External"/><Relationship Id="rId4" Type="http://schemas.openxmlformats.org/officeDocument/2006/relationships/hyperlink" Target="mailto:dottorato@unistrapg.it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16362375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.carrozzini\Downloads\Carta%20Intestata%20Uffici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d524e16b654f907ebced52028feed9c4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8abfe2a2755603e879142b9abbffe858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5BD81-8FF6-43BB-9539-4EAAD0913E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45E53-A64C-4E28-8C3B-876DD34D48A0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3.xml><?xml version="1.0" encoding="utf-8"?>
<ds:datastoreItem xmlns:ds="http://schemas.openxmlformats.org/officeDocument/2006/customXml" ds:itemID="{E50E9E31-C10E-4254-A0F8-163775AA9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 Ufficio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Breve guida alla pubblicazione di “concorsi” nel nuovo sito web</dc:title>
  <dc:creator>Chiara Maiorfi</dc:creator>
  <lastModifiedBy>Cristina Erme</lastModifiedBy>
  <revision>6</revision>
  <lastPrinted>2023-10-10T10:51:00.0000000Z</lastPrinted>
  <dcterms:created xsi:type="dcterms:W3CDTF">2026-09-10T08:41:00.0000000Z</dcterms:created>
  <dcterms:modified xsi:type="dcterms:W3CDTF">2026-09-14T07:39:03.5437550Z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