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7774" w:rsidP="004F7774" w:rsidRDefault="004F7774" w14:paraId="5E926D45" w14:textId="777777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Allegato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4F7774" w:rsidP="004F7774" w:rsidRDefault="004F7774" w14:paraId="3276DC1D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7AEF8AF9" w:rsidR="004F7774">
        <w:rPr>
          <w:rStyle w:val="eop"/>
          <w:rFonts w:ascii="Calibri" w:hAnsi="Calibri" w:cs="Calibri"/>
          <w:color w:val="000000" w:themeColor="text1" w:themeTint="FF" w:themeShade="FF"/>
          <w:sz w:val="22"/>
          <w:szCs w:val="22"/>
        </w:rPr>
        <w:t> </w:t>
      </w:r>
    </w:p>
    <w:p w:rsidR="7AEF8AF9" w:rsidP="7AEF8AF9" w:rsidRDefault="7AEF8AF9" w14:paraId="05A541A7" w14:textId="39051618">
      <w:pPr>
        <w:pStyle w:val="paragraph"/>
        <w:spacing w:before="0" w:beforeAutospacing="off" w:after="0" w:afterAutospacing="off"/>
        <w:jc w:val="center"/>
        <w:rPr>
          <w:rStyle w:val="normaltextrun"/>
          <w:rFonts w:ascii="Tahoma" w:hAnsi="Tahoma" w:cs="Tahoma"/>
          <w:b w:val="1"/>
          <w:bCs w:val="1"/>
          <w:color w:val="000000" w:themeColor="text1" w:themeTint="FF" w:themeShade="FF"/>
          <w:sz w:val="22"/>
          <w:szCs w:val="22"/>
        </w:rPr>
      </w:pPr>
    </w:p>
    <w:p w:rsidR="7AEF8AF9" w:rsidP="7AEF8AF9" w:rsidRDefault="7AEF8AF9" w14:paraId="28BE7290" w14:textId="64A474BA">
      <w:pPr>
        <w:pStyle w:val="paragraph"/>
        <w:spacing w:before="0" w:beforeAutospacing="off" w:after="0" w:afterAutospacing="off"/>
        <w:jc w:val="center"/>
        <w:rPr>
          <w:rStyle w:val="normaltextrun"/>
          <w:rFonts w:ascii="Tahoma" w:hAnsi="Tahoma" w:cs="Tahoma"/>
          <w:b w:val="1"/>
          <w:bCs w:val="1"/>
          <w:color w:val="000000" w:themeColor="text1" w:themeTint="FF" w:themeShade="FF"/>
          <w:sz w:val="22"/>
          <w:szCs w:val="22"/>
        </w:rPr>
      </w:pPr>
    </w:p>
    <w:p w:rsidR="004F7774" w:rsidP="004F7774" w:rsidRDefault="004F7774" w14:paraId="14E71B88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b/>
          <w:bCs/>
          <w:color w:val="000000"/>
          <w:sz w:val="22"/>
          <w:szCs w:val="22"/>
        </w:rPr>
        <w:t>Modello Progetto di Ricerca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E020B8" w:rsidP="004F7774" w:rsidRDefault="004F7774" w14:paraId="5DE1989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ahoma" w:hAnsi="Tahoma" w:cs="Tahoma"/>
          <w:b/>
          <w:bCs/>
        </w:rPr>
      </w:pPr>
      <w:r>
        <w:rPr>
          <w:rStyle w:val="normaltextrun"/>
          <w:rFonts w:ascii="Tahoma" w:hAnsi="Tahoma" w:cs="Tahoma"/>
          <w:b/>
          <w:bCs/>
        </w:rPr>
        <w:t xml:space="preserve">BANDO </w:t>
      </w:r>
      <w:r w:rsidR="00E020B8">
        <w:rPr>
          <w:rStyle w:val="normaltextrun"/>
          <w:rFonts w:ascii="Tahoma" w:hAnsi="Tahoma" w:cs="Tahoma"/>
          <w:b/>
          <w:bCs/>
        </w:rPr>
        <w:t xml:space="preserve">SUPPLETIVO </w:t>
      </w:r>
      <w:r>
        <w:rPr>
          <w:rStyle w:val="normaltextrun"/>
          <w:rFonts w:ascii="Tahoma" w:hAnsi="Tahoma" w:cs="Tahoma"/>
          <w:b/>
          <w:bCs/>
        </w:rPr>
        <w:t xml:space="preserve">DI SELEZIONE </w:t>
      </w:r>
    </w:p>
    <w:p w:rsidR="004F7774" w:rsidP="004F7774" w:rsidRDefault="004F7774" w14:paraId="0117DF77" w14:textId="12AEFB0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b/>
          <w:bCs/>
        </w:rPr>
        <w:t>PER L’AMMISSIONE AL CORSO DI DOTTORATO DI RICERCA IN</w:t>
      </w:r>
      <w:r>
        <w:rPr>
          <w:rStyle w:val="eop"/>
          <w:rFonts w:ascii="Tahoma" w:hAnsi="Tahoma" w:cs="Tahoma"/>
        </w:rPr>
        <w:t> </w:t>
      </w:r>
    </w:p>
    <w:p w:rsidR="004F7774" w:rsidP="004F7774" w:rsidRDefault="004F7774" w14:paraId="0BE48E68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b/>
          <w:bCs/>
          <w:i/>
          <w:iCs/>
        </w:rPr>
        <w:t>STUDI LINGUISTICI, FILOLOGICI E ARTISTICO-LETTERARI</w:t>
      </w:r>
      <w:r>
        <w:rPr>
          <w:rStyle w:val="eop"/>
          <w:rFonts w:ascii="Tahoma" w:hAnsi="Tahoma" w:cs="Tahoma"/>
        </w:rPr>
        <w:t> </w:t>
      </w:r>
    </w:p>
    <w:p w:rsidR="004F7774" w:rsidP="004F7774" w:rsidRDefault="004F7774" w14:paraId="5A37EBC5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2E5CCE8E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b/>
          <w:bCs/>
          <w:color w:val="000000"/>
          <w:sz w:val="22"/>
          <w:szCs w:val="22"/>
        </w:rPr>
        <w:t>XLII CICLO - A.A. 2026/2027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396CE19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211867E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</w:rPr>
        <w:t>NOME e COGNOME DEL/DELLA CANDIDATO/A __________________________________________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4056EC4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61B30DB9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</w:rPr>
        <w:t>TITOLO DEL PROGETTO: ___________________________________________________________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E020B8" w:rsidP="004F7774" w:rsidRDefault="00E020B8" w14:paraId="508F2CC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4F7774" w:rsidP="0015FCE5" w:rsidRDefault="004F7774" w14:paraId="2D22594F" w14:textId="40395FCD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  <w:r w:rsidRPr="0015FCE5">
        <w:rPr>
          <w:rStyle w:val="normaltextrun"/>
          <w:rFonts w:ascii="Tahoma" w:hAnsi="Tahoma" w:cs="Tahoma"/>
          <w:color w:val="000000" w:themeColor="text1"/>
          <w:sz w:val="22"/>
          <w:szCs w:val="22"/>
        </w:rPr>
        <w:t>Proposto a supporto della candidatura di seguito specificata:</w:t>
      </w:r>
      <w:r w:rsidRPr="0015FCE5">
        <w:rPr>
          <w:rStyle w:val="eop"/>
          <w:rFonts w:ascii="Tahoma" w:hAnsi="Tahoma" w:cs="Tahoma"/>
          <w:color w:val="000000" w:themeColor="text1"/>
          <w:sz w:val="22"/>
          <w:szCs w:val="22"/>
        </w:rPr>
        <w:t> </w:t>
      </w:r>
    </w:p>
    <w:p w:rsidR="00E020B8" w:rsidP="004F7774" w:rsidRDefault="00E020B8" w14:paraId="76A5FCD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Pr="00E020B8" w:rsidR="004F7774" w:rsidP="29229BE6" w:rsidRDefault="00E020B8" w14:paraId="4F8A54F1" w14:textId="64A72B2D">
      <w:pPr>
        <w:pStyle w:val="paragraph"/>
        <w:numPr>
          <w:ilvl w:val="0"/>
          <w:numId w:val="5"/>
        </w:numPr>
        <w:pBdr>
          <w:left w:val="single" w:color="000000" w:sz="4" w:space="4"/>
          <w:right w:val="single" w:color="000000" w:sz="4" w:space="4"/>
        </w:pBdr>
        <w:spacing w:before="0" w:beforeAutospacing="off" w:after="0" w:afterAutospacing="off"/>
        <w:textAlignment w:val="baseline"/>
        <w:rPr>
          <w:rStyle w:val="eop"/>
          <w:rFonts w:ascii="Segoe UI" w:hAnsi="Segoe UI" w:cs="Segoe UI"/>
          <w:sz w:val="22"/>
          <w:szCs w:val="22"/>
        </w:rPr>
      </w:pPr>
      <w:r w:rsidRPr="29229BE6" w:rsidR="00E020B8">
        <w:rPr>
          <w:rFonts w:ascii="Tahoma" w:hAnsi="Tahoma" w:eastAsia="Tahoma" w:cs="Tahoma"/>
          <w:color w:val="000000" w:themeColor="text1" w:themeTint="FF" w:themeShade="FF"/>
          <w:sz w:val="22"/>
          <w:szCs w:val="22"/>
        </w:rPr>
        <w:t>Borsa di studio a tematica vincolata,</w:t>
      </w:r>
      <w:r w:rsidRPr="29229BE6" w:rsidR="04AB7EA6">
        <w:rPr>
          <w:rFonts w:ascii="Tahoma" w:hAnsi="Tahoma" w:eastAsia="Tahoma" w:cs="Tahoma"/>
          <w:color w:val="000000" w:themeColor="text1" w:themeTint="FF" w:themeShade="FF"/>
          <w:sz w:val="22"/>
          <w:szCs w:val="22"/>
        </w:rPr>
        <w:t xml:space="preserve"> co-finanziata dalla Regione Umbria,</w:t>
      </w:r>
      <w:r w:rsidRPr="29229BE6" w:rsidR="00E020B8">
        <w:rPr>
          <w:rFonts w:ascii="Tahoma" w:hAnsi="Tahoma" w:eastAsia="Tahoma" w:cs="Tahoma"/>
          <w:color w:val="000000" w:themeColor="text1" w:themeTint="FF" w:themeShade="FF"/>
          <w:sz w:val="22"/>
          <w:szCs w:val="22"/>
        </w:rPr>
        <w:t xml:space="preserve"> </w:t>
      </w:r>
      <w:r w:rsidRPr="29229BE6" w:rsidR="00E020B8">
        <w:rPr>
          <w:rFonts w:ascii="Tahoma" w:hAnsi="Tahoma" w:eastAsia="Tahoma" w:cs="Tahoma"/>
          <w:sz w:val="22"/>
          <w:szCs w:val="22"/>
        </w:rPr>
        <w:t>denominata</w:t>
      </w:r>
      <w:r w:rsidRPr="29229BE6" w:rsidR="0E7BCE78">
        <w:rPr>
          <w:rFonts w:ascii="Tahoma" w:hAnsi="Tahoma" w:eastAsia="Tahoma" w:cs="Tahoma"/>
          <w:sz w:val="22"/>
          <w:szCs w:val="22"/>
        </w:rPr>
        <w:t>:</w:t>
      </w:r>
      <w:r w:rsidRPr="29229BE6" w:rsidR="00E020B8">
        <w:rPr>
          <w:rFonts w:ascii="Tahoma" w:hAnsi="Tahoma" w:eastAsia="Tahoma" w:cs="Tahoma"/>
          <w:sz w:val="22"/>
          <w:szCs w:val="22"/>
        </w:rPr>
        <w:t xml:space="preserve"> </w:t>
      </w:r>
      <w:r w:rsidRPr="29229BE6" w:rsidR="00E020B8">
        <w:rPr>
          <w:rFonts w:ascii="Tahoma" w:hAnsi="Tahoma" w:eastAsia="Tahoma" w:cs="Tahoma"/>
          <w:sz w:val="22"/>
          <w:szCs w:val="22"/>
          <w:u w:val="single"/>
        </w:rPr>
        <w:t>Intelligenza artificiale e progettazione didattica nell’educazione linguistica: sviluppo e sperimentazione di un LLM per l’italiano L2/LS</w:t>
      </w:r>
      <w:r w:rsidRPr="29229BE6" w:rsidR="00E020B8">
        <w:rPr>
          <w:rFonts w:ascii="Tahoma" w:hAnsi="Tahoma" w:eastAsia="Tahoma" w:cs="Tahoma"/>
          <w:sz w:val="22"/>
          <w:szCs w:val="22"/>
        </w:rPr>
        <w:t xml:space="preserve">, SSD GLOT-01/B </w:t>
      </w:r>
      <w:r w:rsidRPr="29229BE6" w:rsidR="00E020B8">
        <w:rPr>
          <w:rFonts w:ascii="Tahoma" w:hAnsi="Tahoma" w:eastAsia="Tahoma" w:cs="Tahoma"/>
          <w:b w:val="1"/>
          <w:bCs w:val="1"/>
          <w:sz w:val="22"/>
          <w:szCs w:val="22"/>
        </w:rPr>
        <w:t>(Codice 2026_10_STUDI_LLM_L2_LS)</w:t>
      </w:r>
      <w:r w:rsidRPr="29229BE6" w:rsidR="00E020B8">
        <w:rPr>
          <w:rFonts w:ascii="Tahoma" w:hAnsi="Tahoma" w:eastAsia="Tahoma" w:cs="Tahoma"/>
          <w:sz w:val="22"/>
          <w:szCs w:val="22"/>
        </w:rPr>
        <w:t>;</w:t>
      </w:r>
      <w:r w:rsidRPr="29229BE6" w:rsidR="004F7774">
        <w:rPr>
          <w:rStyle w:val="eop"/>
          <w:rFonts w:ascii="Tahoma" w:hAnsi="Tahoma" w:cs="Tahoma"/>
          <w:sz w:val="22"/>
          <w:szCs w:val="22"/>
        </w:rPr>
        <w:t> </w:t>
      </w:r>
    </w:p>
    <w:p w:rsidR="00E020B8" w:rsidP="0015FCE5" w:rsidRDefault="00E020B8" w14:paraId="1929C28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5FCE5" w:rsidP="0015FCE5" w:rsidRDefault="0015FCE5" w14:paraId="56D00F67" w14:textId="77B12068">
      <w:pPr>
        <w:pStyle w:val="paragraph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</w:p>
    <w:p w:rsidR="004F7774" w:rsidP="004F7774" w:rsidRDefault="004F7774" w14:paraId="7B0EC4C7" w14:textId="77777777">
      <w:pPr>
        <w:pStyle w:val="paragraph"/>
        <w:pBdr>
          <w:top w:val="single" w:color="000000" w:sz="4" w:space="1"/>
          <w:left w:val="single" w:color="000000" w:sz="4" w:space="4"/>
          <w:right w:val="single" w:color="000000" w:sz="4" w:space="4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</w:rPr>
        <w:t>DESCRIZIONE DEL PROGETTO DI RICERCA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00A0127D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Note per la compilazione: il Progetto di ricerca presentato in allegato alla domanda dovrà essere redatto obbligatoriamente in lingua italiana o inglese e dovrà essere di estensione massima di 15.000 battute, inclusi spazi, abstract e note, ed esclusa bibliografia.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4F7774" w:rsidP="004F7774" w:rsidRDefault="004F7774" w14:paraId="17F1F332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Il Progetto dovrà comprendere: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4F7774" w:rsidP="004F7774" w:rsidRDefault="004F7774" w14:paraId="380B77F8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- abstract (massimo 1.500 caratteri, spazi inclusi),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4F7774" w:rsidP="004F7774" w:rsidRDefault="004F7774" w14:paraId="2B0629EB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- stato dell’arte e contestualizzazione della tematica,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4F7774" w:rsidP="004F7774" w:rsidRDefault="004F7774" w14:paraId="2682DCD0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- metodologie,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4F7774" w:rsidP="004F7774" w:rsidRDefault="004F7774" w14:paraId="055DD322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- risultati attesi,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4F7774" w:rsidP="004F7774" w:rsidRDefault="004F7774" w14:paraId="7B798256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- bibliografia.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4F7774" w:rsidP="004F7774" w:rsidRDefault="004F7774" w14:paraId="7F8A05EA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6D11D8C4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60B5D3A8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3A85C8FF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397CA6DE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7E1A7061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5756425B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233C867C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64000C53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70E5BEB7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38D26845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7AF6E738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6D114C79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4BAFA4FC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2C592819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736404AC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5F142029" w14:textId="77777777">
      <w:pPr>
        <w:pStyle w:val="paragraph"/>
        <w:pBdr>
          <w:left w:val="single" w:color="000000" w:sz="4" w:space="4"/>
          <w:bottom w:val="single" w:color="000000" w:sz="4" w:space="1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2222B17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27FF03A4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ATTENZIONE - Si ricorda che il progetto proposto: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4F7774" w:rsidP="004F7774" w:rsidRDefault="004F7774" w14:paraId="7D3B6325" w14:textId="77777777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Tahoma" w:hAnsi="Tahoma" w:cs="Tahoma"/>
          <w:sz w:val="16"/>
          <w:szCs w:val="16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dovrà essere allegato in formato pdf all’interno della piattaforma Esse3 WEB attraverso la funzione “Upload”;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4F7774" w:rsidP="00E020B8" w:rsidRDefault="004F7774" w14:paraId="6A5787F6" w14:textId="2CBABB44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Fonts w:ascii="Tahoma" w:hAnsi="Tahoma" w:cs="Tahoma"/>
          <w:sz w:val="16"/>
          <w:szCs w:val="16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 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4F7774" w:rsidP="004F7774" w:rsidRDefault="004F7774" w14:paraId="3B07DC95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16"/>
          <w:szCs w:val="16"/>
        </w:rPr>
        <w:lastRenderedPageBreak/>
        <w:t> </w:t>
      </w:r>
    </w:p>
    <w:p w:rsidR="004F7774" w:rsidP="004F7774" w:rsidRDefault="004F7774" w14:paraId="37A60F6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78A9C2F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23AAB60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</w:rPr>
        <w:t>Data ________________________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671550D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37CBAB2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1B7145CB" w14:textId="77777777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638F3BAF" w14:textId="77777777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08F19898" w14:textId="77777777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</w:rPr>
        <w:t>Firma del/della candidato/a ___________________________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F7774" w:rsidP="004F7774" w:rsidRDefault="004F7774" w14:paraId="3777C7E6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2"/>
          <w:szCs w:val="22"/>
        </w:rPr>
        <w:t> </w:t>
      </w:r>
    </w:p>
    <w:p w:rsidR="004F7774" w:rsidP="004F7774" w:rsidRDefault="004F7774" w14:paraId="093CA3BE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2"/>
          <w:szCs w:val="22"/>
        </w:rPr>
        <w:t> </w:t>
      </w:r>
    </w:p>
    <w:p w:rsidR="004F7774" w:rsidP="004F7774" w:rsidRDefault="004F7774" w14:paraId="766253B0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2"/>
          <w:szCs w:val="22"/>
        </w:rPr>
        <w:t> </w:t>
      </w:r>
    </w:p>
    <w:p w:rsidR="004F7774" w:rsidP="004F7774" w:rsidRDefault="004F7774" w14:paraId="35317276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2"/>
          <w:szCs w:val="22"/>
        </w:rPr>
        <w:t> </w:t>
      </w:r>
    </w:p>
    <w:p w:rsidR="004F7774" w:rsidP="004F7774" w:rsidRDefault="004F7774" w14:paraId="4500E585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2"/>
          <w:szCs w:val="22"/>
        </w:rPr>
        <w:t> </w:t>
      </w:r>
    </w:p>
    <w:p w:rsidR="004F7774" w:rsidP="004F7774" w:rsidRDefault="004F7774" w14:paraId="4E71F230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2"/>
          <w:szCs w:val="22"/>
        </w:rPr>
        <w:t> </w:t>
      </w:r>
    </w:p>
    <w:p w:rsidR="004F7774" w:rsidP="004F7774" w:rsidRDefault="004F7774" w14:paraId="0464F13C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2"/>
          <w:szCs w:val="22"/>
        </w:rPr>
        <w:t> </w:t>
      </w:r>
    </w:p>
    <w:p w:rsidR="004F7774" w:rsidP="004F7774" w:rsidRDefault="004F7774" w14:paraId="2F873D73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2"/>
          <w:szCs w:val="22"/>
        </w:rPr>
        <w:t> </w:t>
      </w:r>
    </w:p>
    <w:p w:rsidR="004F7774" w:rsidP="004F7774" w:rsidRDefault="004F7774" w14:paraId="724D3685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2"/>
          <w:szCs w:val="22"/>
        </w:rPr>
        <w:t> </w:t>
      </w:r>
    </w:p>
    <w:p w:rsidR="004F7774" w:rsidP="004F7774" w:rsidRDefault="004F7774" w14:paraId="1731930A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2"/>
          <w:szCs w:val="22"/>
        </w:rPr>
        <w:t> </w:t>
      </w:r>
    </w:p>
    <w:p w:rsidR="004F7774" w:rsidP="004F7774" w:rsidRDefault="004F7774" w14:paraId="63E2B0E3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2"/>
          <w:szCs w:val="22"/>
        </w:rPr>
        <w:t> </w:t>
      </w:r>
    </w:p>
    <w:p w:rsidR="004F7774" w:rsidP="004F7774" w:rsidRDefault="004F7774" w14:paraId="0AA8CE8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2"/>
          <w:szCs w:val="22"/>
        </w:rPr>
        <w:t> </w:t>
      </w:r>
    </w:p>
    <w:p w:rsidR="00D742D3" w:rsidP="002B379A" w:rsidRDefault="00D742D3" w14:paraId="38E4770A" w14:textId="77777777">
      <w:pPr>
        <w:pStyle w:val="Corpotesto"/>
        <w:ind w:left="3402" w:right="1030" w:hanging="250"/>
      </w:pPr>
    </w:p>
    <w:p w:rsidR="009E294A" w:rsidP="005635B7" w:rsidRDefault="009E294A" w14:paraId="2FB77C7F" w14:textId="77777777">
      <w:pPr>
        <w:pStyle w:val="Corpotesto"/>
        <w:spacing w:line="276" w:lineRule="auto"/>
        <w:ind w:left="333"/>
      </w:pPr>
    </w:p>
    <w:p w:rsidR="005635B7" w:rsidP="005635B7" w:rsidRDefault="005635B7" w14:paraId="2D2FE104" w14:textId="77777777">
      <w:pPr>
        <w:pStyle w:val="Corpotesto"/>
      </w:pPr>
    </w:p>
    <w:p w:rsidRPr="00C41918" w:rsidR="005635B7" w:rsidP="00C41918" w:rsidRDefault="005635B7" w14:paraId="20D817DE" w14:textId="77777777"/>
    <w:sectPr w:rsidRPr="00C41918" w:rsidR="005635B7">
      <w:headerReference w:type="default" r:id="rId10"/>
      <w:footerReference w:type="default" r:id="rId11"/>
      <w:pgSz w:w="11910" w:h="16840" w:orient="portrait"/>
      <w:pgMar w:top="2280" w:right="1020" w:bottom="1840" w:left="1020" w:header="850" w:footer="16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7DC2" w:rsidRDefault="009D7DC2" w14:paraId="0C49D9AA" w14:textId="77777777">
      <w:r>
        <w:separator/>
      </w:r>
    </w:p>
  </w:endnote>
  <w:endnote w:type="continuationSeparator" w:id="0">
    <w:p w:rsidR="009D7DC2" w:rsidRDefault="009D7DC2" w14:paraId="336E19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5C400A" w:rsidRDefault="00A945FA" w14:paraId="046E2204" w14:textId="7777777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997504" behindDoc="1" locked="0" layoutInCell="1" allowOverlap="1" wp14:anchorId="6E96D07C" wp14:editId="6D89E0FE">
              <wp:simplePos x="0" y="0"/>
              <wp:positionH relativeFrom="page">
                <wp:posOffset>982980</wp:posOffset>
              </wp:positionH>
              <wp:positionV relativeFrom="page">
                <wp:posOffset>9509760</wp:posOffset>
              </wp:positionV>
              <wp:extent cx="1967865" cy="647700"/>
              <wp:effectExtent l="0" t="0" r="1333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7865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D31407" w:rsidR="00D31407" w:rsidP="00D31407" w:rsidRDefault="00D31407" w14:paraId="4E207BD2" w14:textId="77777777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 w:rsidRPr="00D31407">
                            <w:rPr>
                              <w:sz w:val="16"/>
                            </w:rPr>
                            <w:t>Palazzo Gallenga Piazza Fortebraccio 4</w:t>
                          </w:r>
                        </w:p>
                        <w:p w:rsidR="005C400A" w:rsidRDefault="005635B7" w14:paraId="4F3B02C7" w14:textId="77777777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06123 Perugia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Italia</w:t>
                          </w:r>
                        </w:p>
                        <w:p w:rsidR="005C400A" w:rsidRDefault="005635B7" w14:paraId="25E65DD1" w14:textId="77777777">
                          <w:pPr>
                            <w:ind w:left="20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sz w:val="16"/>
                              </w:rPr>
                              <w:t>www.unistrapg.it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96D07C">
              <v:stroke joinstyle="miter"/>
              <v:path gradientshapeok="t" o:connecttype="rect"/>
            </v:shapetype>
            <v:shape id="Text Box 2" style="position:absolute;margin-left:77.4pt;margin-top:748.8pt;width:154.95pt;height:51pt;z-index:-163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">
              <v:textbox inset="0,0,0,0">
                <w:txbxContent>
                  <w:p w:rsidRPr="00D31407" w:rsidR="00D31407" w:rsidP="00D31407" w:rsidRDefault="00D31407" w14:paraId="4E207BD2" w14:textId="77777777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 w:rsidRPr="00D31407">
                      <w:rPr>
                        <w:sz w:val="16"/>
                      </w:rPr>
                      <w:t>Palazzo Gallenga Piazza Fortebraccio 4</w:t>
                    </w:r>
                  </w:p>
                  <w:p w:rsidR="005C400A" w:rsidRDefault="005635B7" w14:paraId="4F3B02C7" w14:textId="77777777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pacing w:val="-4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06123 Perugia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Italia</w:t>
                    </w:r>
                  </w:p>
                  <w:p w:rsidR="005C400A" w:rsidRDefault="005635B7" w14:paraId="25E65DD1" w14:textId="77777777">
                    <w:pPr>
                      <w:ind w:left="20"/>
                      <w:rPr>
                        <w:sz w:val="16"/>
                      </w:rPr>
                    </w:pPr>
                    <w:hyperlink r:id="rId2">
                      <w:r>
                        <w:rPr>
                          <w:sz w:val="16"/>
                        </w:rPr>
                        <w:t>www.unistrapg.it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98016" behindDoc="1" locked="0" layoutInCell="1" allowOverlap="1" wp14:anchorId="01845B8E" wp14:editId="4DB8F54E">
              <wp:simplePos x="0" y="0"/>
              <wp:positionH relativeFrom="page">
                <wp:posOffset>4218940</wp:posOffset>
              </wp:positionH>
              <wp:positionV relativeFrom="page">
                <wp:posOffset>9509125</wp:posOffset>
              </wp:positionV>
              <wp:extent cx="2502535" cy="5162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2535" cy="516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00A" w:rsidRDefault="00D31407" w14:paraId="3DF7EDB5" w14:textId="77777777">
                          <w:pPr>
                            <w:spacing w:before="21"/>
                            <w:ind w:left="20" w:right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Servizio Dottorato di Ricerca</w:t>
                          </w:r>
                        </w:p>
                        <w:p w:rsidR="00D31407" w:rsidRDefault="005635B7" w14:paraId="6B6703C1" w14:textId="77777777">
                          <w:pPr>
                            <w:ind w:left="20" w:right="306"/>
                            <w:rPr>
                              <w:color w:val="0000FF"/>
                              <w:sz w:val="16"/>
                              <w:u w:val="single" w:color="0000FF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e-mail </w:t>
                          </w:r>
                          <w:hyperlink r:id="rId3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dottorato@unistrapg.it</w:t>
                            </w:r>
                          </w:hyperlink>
                        </w:p>
                        <w:p w:rsidR="005C400A" w:rsidRDefault="005635B7" w14:paraId="6A07FC7F" w14:textId="34AADDFD">
                          <w:pPr>
                            <w:ind w:left="20" w:right="306"/>
                            <w:rPr>
                              <w:sz w:val="16"/>
                            </w:rPr>
                          </w:pPr>
                          <w:r>
                            <w:rPr>
                              <w:color w:val="0000FF"/>
                              <w:spacing w:val="-4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Telefono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+39 075 5746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 w:rsidR="00D668F7">
                            <w:rPr>
                              <w:spacing w:val="-1"/>
                              <w:sz w:val="16"/>
                            </w:rPr>
                            <w:t>660-</w:t>
                          </w:r>
                          <w:r w:rsidR="00D31407">
                            <w:rPr>
                              <w:sz w:val="16"/>
                            </w:rPr>
                            <w:t>276-</w:t>
                          </w:r>
                          <w:r w:rsidR="005F2267">
                            <w:rPr>
                              <w:sz w:val="16"/>
                            </w:rPr>
                            <w:t>477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style="position:absolute;margin-left:332.2pt;margin-top:748.75pt;width:197.05pt;height:40.65pt;z-index:-163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" w14:anchorId="01845B8E">
              <v:textbox inset="0,0,0,0">
                <w:txbxContent>
                  <w:p w:rsidR="005C400A" w:rsidRDefault="00D31407" w14:paraId="3DF7EDB5" w14:textId="77777777">
                    <w:pPr>
                      <w:spacing w:before="21"/>
                      <w:ind w:left="20" w:right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Servizio Dottorato di Ricerca</w:t>
                    </w:r>
                  </w:p>
                  <w:p w:rsidR="00D31407" w:rsidRDefault="005635B7" w14:paraId="6B6703C1" w14:textId="77777777">
                    <w:pPr>
                      <w:ind w:left="20" w:right="306"/>
                      <w:rPr>
                        <w:color w:val="0000FF"/>
                        <w:sz w:val="16"/>
                        <w:u w:val="single" w:color="0000FF"/>
                      </w:rPr>
                    </w:pPr>
                    <w:r>
                      <w:rPr>
                        <w:sz w:val="16"/>
                      </w:rPr>
                      <w:t xml:space="preserve">e-mail </w:t>
                    </w:r>
                    <w:hyperlink r:id="rId4"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dottorato@unistrapg.it</w:t>
                      </w:r>
                    </w:hyperlink>
                  </w:p>
                  <w:p w:rsidR="005C400A" w:rsidRDefault="005635B7" w14:paraId="6A07FC7F" w14:textId="34AADDFD">
                    <w:pPr>
                      <w:ind w:left="20" w:right="306"/>
                      <w:rPr>
                        <w:sz w:val="16"/>
                      </w:rPr>
                    </w:pPr>
                    <w:r>
                      <w:rPr>
                        <w:color w:val="0000FF"/>
                        <w:spacing w:val="-4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Telefono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+39 075 5746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 w:rsidR="00D668F7">
                      <w:rPr>
                        <w:spacing w:val="-1"/>
                        <w:sz w:val="16"/>
                      </w:rPr>
                      <w:t>660-</w:t>
                    </w:r>
                    <w:r w:rsidR="00D31407">
                      <w:rPr>
                        <w:sz w:val="16"/>
                      </w:rPr>
                      <w:t>276-</w:t>
                    </w:r>
                    <w:r w:rsidR="005F2267">
                      <w:rPr>
                        <w:sz w:val="16"/>
                      </w:rPr>
                      <w:t>477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7DC2" w:rsidRDefault="009D7DC2" w14:paraId="4C785442" w14:textId="77777777">
      <w:r>
        <w:separator/>
      </w:r>
    </w:p>
  </w:footnote>
  <w:footnote w:type="continuationSeparator" w:id="0">
    <w:p w:rsidR="009D7DC2" w:rsidRDefault="009D7DC2" w14:paraId="5FB2B85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31407" w:rsidRDefault="00D31407" w14:paraId="1DDF35DC" w14:textId="77777777">
    <w:pPr>
      <w:pStyle w:val="Corpotesto"/>
      <w:spacing w:line="14" w:lineRule="auto"/>
    </w:pPr>
  </w:p>
  <w:p w:rsidR="7AEF8AF9" w:rsidP="7AEF8AF9" w:rsidRDefault="7AEF8AF9" w14:paraId="0F6EAA00" w14:textId="5458205C">
    <w:pPr>
      <w:pStyle w:val="Corpotesto"/>
      <w:spacing w:line="14" w:lineRule="auto"/>
    </w:pPr>
  </w:p>
  <w:p w:rsidR="7AEF8AF9" w:rsidP="7AEF8AF9" w:rsidRDefault="7AEF8AF9" w14:paraId="6FFB94C1" w14:textId="21B75ADB">
    <w:pPr>
      <w:pStyle w:val="Corpotesto"/>
      <w:spacing w:line="14" w:lineRule="auto"/>
    </w:pPr>
  </w:p>
  <w:p w:rsidR="7AEF8AF9" w:rsidP="7AEF8AF9" w:rsidRDefault="7AEF8AF9" w14:paraId="2FDC3456" w14:textId="55263D59">
    <w:pPr>
      <w:pStyle w:val="Corpotesto"/>
      <w:spacing w:line="14" w:lineRule="auto"/>
    </w:pPr>
  </w:p>
  <w:p w:rsidR="7AEF8AF9" w:rsidP="7AEF8AF9" w:rsidRDefault="7AEF8AF9" w14:paraId="5FD0AE28" w14:textId="17977A0C">
    <w:pPr>
      <w:pStyle w:val="Corpotesto"/>
      <w:spacing w:line="14" w:lineRule="auto"/>
    </w:pPr>
  </w:p>
  <w:p w:rsidR="7AEF8AF9" w:rsidP="7AEF8AF9" w:rsidRDefault="7AEF8AF9" w14:paraId="010B8241" w14:textId="56D27D5A">
    <w:pPr>
      <w:pStyle w:val="Corpotesto"/>
      <w:spacing w:line="14" w:lineRule="auto"/>
    </w:pPr>
  </w:p>
  <w:p w:rsidR="7AEF8AF9" w:rsidP="7AEF8AF9" w:rsidRDefault="7AEF8AF9" w14:paraId="61CB601A" w14:textId="7E1FF902">
    <w:pPr>
      <w:pStyle w:val="Corpotesto"/>
      <w:spacing w:line="14" w:lineRule="auto"/>
    </w:pPr>
  </w:p>
  <w:p w:rsidR="7AEF8AF9" w:rsidP="7AEF8AF9" w:rsidRDefault="7AEF8AF9" w14:paraId="238F6C3C" w14:textId="345F24BA">
    <w:pPr>
      <w:pStyle w:val="Corpotesto"/>
      <w:spacing w:line="14" w:lineRule="auto"/>
    </w:pPr>
  </w:p>
  <w:p w:rsidR="7AEF8AF9" w:rsidP="7AEF8AF9" w:rsidRDefault="7AEF8AF9" w14:paraId="064AE969" w14:textId="0C3F4D96">
    <w:pPr>
      <w:pStyle w:val="Corpotesto"/>
      <w:spacing w:line="14" w:lineRule="auto"/>
    </w:pPr>
    <w:r w:rsidR="7AEF8AF9">
      <w:drawing>
        <wp:inline wp14:editId="270260BA" wp14:anchorId="72D17ED5">
          <wp:extent cx="6181725" cy="1152525"/>
          <wp:effectExtent l="0" t="0" r="0" b="0"/>
          <wp:docPr id="1034812541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034812541" name="Picture 1034812541"/>
                  <pic:cNvPicPr/>
                </pic:nvPicPr>
                <pic:blipFill>
                  <a:blip xmlns:r="http://schemas.openxmlformats.org/officeDocument/2006/relationships" r:embed="rId182161817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1725" cy="1152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7AEF8AF9" w:rsidP="7AEF8AF9" w:rsidRDefault="7AEF8AF9" w14:paraId="70220C37" w14:textId="6A52F00E">
    <w:pPr>
      <w:pStyle w:val="Corpotesto"/>
      <w:spacing w:line="14" w:lineRule="auto"/>
    </w:pPr>
  </w:p>
  <w:p w:rsidR="7AEF8AF9" w:rsidP="7AEF8AF9" w:rsidRDefault="7AEF8AF9" w14:paraId="12CFC481" w14:textId="316D1E19">
    <w:pPr>
      <w:pStyle w:val="Corpotesto"/>
      <w:spacing w:line="14" w:lineRule="auto"/>
    </w:pPr>
  </w:p>
  <w:p w:rsidR="7AEF8AF9" w:rsidP="7AEF8AF9" w:rsidRDefault="7AEF8AF9" w14:paraId="353ED0FA" w14:textId="08FE5DD3">
    <w:pPr>
      <w:pStyle w:val="Corpotesto"/>
      <w:spacing w:line="14" w:lineRule="auto"/>
    </w:pPr>
  </w:p>
  <w:p w:rsidR="7AEF8AF9" w:rsidP="7AEF8AF9" w:rsidRDefault="7AEF8AF9" w14:paraId="707D9333" w14:textId="08AE3826">
    <w:pPr>
      <w:pStyle w:val="Corpotesto"/>
      <w:spacing w:line="14" w:lineRule="auto"/>
    </w:pPr>
  </w:p>
  <w:p w:rsidR="7AEF8AF9" w:rsidP="7AEF8AF9" w:rsidRDefault="7AEF8AF9" w14:paraId="794E6244" w14:textId="0745489F">
    <w:pPr>
      <w:pStyle w:val="Corpotesto"/>
      <w:spacing w:line="14" w:lineRule="auto"/>
    </w:pPr>
  </w:p>
  <w:p w:rsidR="7AEF8AF9" w:rsidP="7AEF8AF9" w:rsidRDefault="7AEF8AF9" w14:paraId="6F7667F2" w14:textId="50E40FB7">
    <w:pPr>
      <w:pStyle w:val="Corpotesto"/>
      <w:spacing w:line="14" w:lineRule="auto"/>
    </w:pPr>
  </w:p>
  <w:p w:rsidR="7AEF8AF9" w:rsidP="7AEF8AF9" w:rsidRDefault="7AEF8AF9" w14:paraId="27DD94ED" w14:textId="21DFAC55">
    <w:pPr>
      <w:pStyle w:val="Corpotesto"/>
      <w:spacing w:line="14" w:lineRule="auto"/>
    </w:pPr>
  </w:p>
  <w:p w:rsidR="7AEF8AF9" w:rsidP="7AEF8AF9" w:rsidRDefault="7AEF8AF9" w14:paraId="57A38CBB" w14:textId="57D529B3">
    <w:pPr>
      <w:pStyle w:val="Corpotesto"/>
      <w:spacing w:line="14" w:lineRule="auto"/>
    </w:pPr>
  </w:p>
  <w:p w:rsidR="7AEF8AF9" w:rsidP="7AEF8AF9" w:rsidRDefault="7AEF8AF9" w14:paraId="58F453B3" w14:textId="2DD9B5E3">
    <w:pPr>
      <w:pStyle w:val="Corpotesto"/>
      <w:spacing w:line="14" w:lineRule="auto"/>
    </w:pPr>
  </w:p>
  <w:p w:rsidR="7AEF8AF9" w:rsidP="7AEF8AF9" w:rsidRDefault="7AEF8AF9" w14:paraId="26BD1B75" w14:textId="46DFB21B">
    <w:pPr>
      <w:pStyle w:val="Corpotesto"/>
      <w:spacing w:line="14" w:lineRule="auto"/>
    </w:pPr>
  </w:p>
  <w:p w:rsidR="7AEF8AF9" w:rsidP="7AEF8AF9" w:rsidRDefault="7AEF8AF9" w14:paraId="5292B823" w14:textId="56C72A86">
    <w:pPr>
      <w:pStyle w:val="Corpotesto"/>
      <w:spacing w:line="14" w:lineRule="auto"/>
    </w:pPr>
  </w:p>
  <w:p w:rsidR="7AEF8AF9" w:rsidP="7AEF8AF9" w:rsidRDefault="7AEF8AF9" w14:paraId="5C70EE74" w14:textId="21D02F6E">
    <w:pPr>
      <w:pStyle w:val="Corpotesto"/>
      <w:spacing w:line="14" w:lineRule="auto"/>
    </w:pPr>
  </w:p>
  <w:p w:rsidR="7AEF8AF9" w:rsidP="7AEF8AF9" w:rsidRDefault="7AEF8AF9" w14:paraId="100CC42E" w14:textId="22A4A74E">
    <w:pPr>
      <w:pStyle w:val="Corpotesto"/>
      <w:spacing w:line="14" w:lineRule="auto"/>
    </w:pPr>
  </w:p>
  <w:p w:rsidR="7AEF8AF9" w:rsidP="7AEF8AF9" w:rsidRDefault="7AEF8AF9" w14:paraId="7BF8CCFE" w14:textId="0162FB01">
    <w:pPr>
      <w:pStyle w:val="Corpotesto"/>
      <w:spacing w:line="14" w:lineRule="auto"/>
    </w:pPr>
  </w:p>
  <w:p w:rsidR="7AEF8AF9" w:rsidP="7AEF8AF9" w:rsidRDefault="7AEF8AF9" w14:paraId="16AA0B64" w14:textId="7745D5F5">
    <w:pPr>
      <w:pStyle w:val="Corpotesto"/>
      <w:spacing w:line="14" w:lineRule="auto"/>
    </w:pPr>
  </w:p>
  <w:p w:rsidR="7AEF8AF9" w:rsidP="7AEF8AF9" w:rsidRDefault="7AEF8AF9" w14:paraId="38FDABAF" w14:textId="2945EC89">
    <w:pPr>
      <w:pStyle w:val="Corpotesto"/>
      <w:spacing w:line="14" w:lineRule="auto"/>
    </w:pPr>
  </w:p>
  <w:p w:rsidR="7AEF8AF9" w:rsidP="7AEF8AF9" w:rsidRDefault="7AEF8AF9" w14:paraId="101BC529" w14:textId="7A5BA502">
    <w:pPr>
      <w:pStyle w:val="Corpotesto"/>
      <w:spacing w:line="14" w:lineRule="auto"/>
    </w:pPr>
  </w:p>
  <w:p w:rsidR="7AEF8AF9" w:rsidP="7AEF8AF9" w:rsidRDefault="7AEF8AF9" w14:paraId="0935398A" w14:textId="5BBCB477">
    <w:pPr>
      <w:pStyle w:val="Corpotesto"/>
      <w:spacing w:line="14" w:lineRule="auto"/>
    </w:pPr>
  </w:p>
  <w:p w:rsidR="7AEF8AF9" w:rsidP="7AEF8AF9" w:rsidRDefault="7AEF8AF9" w14:paraId="66A26C85" w14:textId="1963FF50">
    <w:pPr>
      <w:pStyle w:val="Corpotesto"/>
      <w:spacing w:line="14" w:lineRule="auto"/>
    </w:pPr>
  </w:p>
  <w:p w:rsidR="7AEF8AF9" w:rsidP="7AEF8AF9" w:rsidRDefault="7AEF8AF9" w14:paraId="0C6C0E47" w14:textId="4E1ED333">
    <w:pPr>
      <w:pStyle w:val="Corpotesto"/>
      <w:spacing w:line="14" w:lineRule="auto"/>
    </w:pPr>
  </w:p>
  <w:p w:rsidR="7AEF8AF9" w:rsidP="7AEF8AF9" w:rsidRDefault="7AEF8AF9" w14:paraId="0422C029" w14:textId="3FF759D5">
    <w:pPr>
      <w:pStyle w:val="Corpotesto"/>
      <w:spacing w:line="14" w:lineRule="auto"/>
    </w:pPr>
  </w:p>
  <w:p w:rsidR="7AEF8AF9" w:rsidP="7AEF8AF9" w:rsidRDefault="7AEF8AF9" w14:paraId="3F11D7DD" w14:textId="284AC3A1">
    <w:pPr>
      <w:pStyle w:val="Corpotesto"/>
      <w:spacing w:line="14" w:lineRule="auto"/>
    </w:pPr>
  </w:p>
  <w:p w:rsidR="7AEF8AF9" w:rsidP="7AEF8AF9" w:rsidRDefault="7AEF8AF9" w14:paraId="57D992A4" w14:textId="0AB74487">
    <w:pPr>
      <w:pStyle w:val="Corpotesto"/>
      <w:spacing w:line="14" w:lineRule="auto"/>
    </w:pPr>
  </w:p>
  <w:p w:rsidR="7AEF8AF9" w:rsidP="7AEF8AF9" w:rsidRDefault="7AEF8AF9" w14:paraId="2CEEAAE7" w14:textId="411CB68B">
    <w:pPr>
      <w:pStyle w:val="Corpotesto"/>
      <w:spacing w:line="14" w:lineRule="auto"/>
    </w:pPr>
  </w:p>
  <w:p w:rsidR="7AEF8AF9" w:rsidP="7AEF8AF9" w:rsidRDefault="7AEF8AF9" w14:paraId="053B44B7" w14:textId="4FA7CBE6">
    <w:pPr>
      <w:pStyle w:val="Corpotesto"/>
      <w:spacing w:line="14" w:lineRule="auto"/>
    </w:pPr>
  </w:p>
  <w:p w:rsidR="7AEF8AF9" w:rsidP="7AEF8AF9" w:rsidRDefault="7AEF8AF9" w14:paraId="2925C686" w14:textId="59096299">
    <w:pPr>
      <w:pStyle w:val="Corpotesto"/>
      <w:spacing w:line="14" w:lineRule="auto"/>
    </w:pPr>
  </w:p>
  <w:p w:rsidR="7AEF8AF9" w:rsidP="7AEF8AF9" w:rsidRDefault="7AEF8AF9" w14:paraId="7B3F2C29" w14:textId="4247541C">
    <w:pPr>
      <w:pStyle w:val="Corpotesto"/>
      <w:spacing w:line="14" w:lineRule="auto"/>
    </w:pPr>
  </w:p>
  <w:p w:rsidR="7AEF8AF9" w:rsidP="7AEF8AF9" w:rsidRDefault="7AEF8AF9" w14:paraId="6E627620" w14:textId="1E5B011B">
    <w:pPr>
      <w:pStyle w:val="Corpotesto"/>
      <w:spacing w:line="14" w:lineRule="auto"/>
    </w:pPr>
  </w:p>
  <w:p w:rsidR="7AEF8AF9" w:rsidP="7AEF8AF9" w:rsidRDefault="7AEF8AF9" w14:paraId="617937CD" w14:textId="6BEDA22A">
    <w:pPr>
      <w:pStyle w:val="Corpotesto"/>
      <w:spacing w:line="14" w:lineRule="auto"/>
    </w:pPr>
  </w:p>
  <w:p w:rsidR="7AEF8AF9" w:rsidP="7AEF8AF9" w:rsidRDefault="7AEF8AF9" w14:paraId="222FBB4D" w14:textId="1244A161">
    <w:pPr>
      <w:pStyle w:val="Corpotesto"/>
      <w:spacing w:line="14" w:lineRule="auto"/>
    </w:pPr>
  </w:p>
  <w:p w:rsidR="7AEF8AF9" w:rsidP="7AEF8AF9" w:rsidRDefault="7AEF8AF9" w14:paraId="22E57755" w14:textId="0B0E30A3">
    <w:pPr>
      <w:pStyle w:val="Corpotesto"/>
      <w:spacing w:line="14" w:lineRule="auto"/>
    </w:pPr>
  </w:p>
  <w:p w:rsidR="7AEF8AF9" w:rsidP="7AEF8AF9" w:rsidRDefault="7AEF8AF9" w14:paraId="3E5CD939" w14:textId="73081EC9">
    <w:pPr>
      <w:pStyle w:val="Corpotesto"/>
      <w:spacing w:line="14" w:lineRule="auto"/>
    </w:pPr>
  </w:p>
  <w:p w:rsidR="7AEF8AF9" w:rsidP="7AEF8AF9" w:rsidRDefault="7AEF8AF9" w14:paraId="6FC7D5C4" w14:textId="461156DC">
    <w:pPr>
      <w:pStyle w:val="Corpotesto"/>
      <w:spacing w:line="14" w:lineRule="auto"/>
    </w:pPr>
  </w:p>
  <w:p w:rsidR="7AEF8AF9" w:rsidP="7AEF8AF9" w:rsidRDefault="7AEF8AF9" w14:paraId="1089C1E4" w14:textId="1929F30B">
    <w:pPr>
      <w:pStyle w:val="Corpotesto"/>
      <w:spacing w:line="14" w:lineRule="auto"/>
    </w:pPr>
  </w:p>
  <w:p w:rsidR="7AEF8AF9" w:rsidP="7AEF8AF9" w:rsidRDefault="7AEF8AF9" w14:paraId="4FED8A8D" w14:textId="7E35156B">
    <w:pPr>
      <w:pStyle w:val="Corpotesto"/>
      <w:spacing w:line="14" w:lineRule="auto"/>
    </w:pPr>
  </w:p>
  <w:p w:rsidR="7AEF8AF9" w:rsidP="7AEF8AF9" w:rsidRDefault="7AEF8AF9" w14:paraId="23522912" w14:textId="13C454AC">
    <w:pPr>
      <w:pStyle w:val="Corpotesto"/>
      <w:spacing w:line="14" w:lineRule="auto"/>
    </w:pPr>
  </w:p>
  <w:p w:rsidR="7AEF8AF9" w:rsidP="7AEF8AF9" w:rsidRDefault="7AEF8AF9" w14:paraId="308F6490" w14:textId="2D78B8E2">
    <w:pPr>
      <w:pStyle w:val="Corpotesto"/>
      <w:spacing w:line="14" w:lineRule="auto"/>
    </w:pPr>
  </w:p>
  <w:p w:rsidR="7AEF8AF9" w:rsidP="7AEF8AF9" w:rsidRDefault="7AEF8AF9" w14:paraId="478D6801" w14:textId="2AB7522C">
    <w:pPr>
      <w:pStyle w:val="Corpotesto"/>
      <w:spacing w:line="14" w:lineRule="auto"/>
    </w:pPr>
  </w:p>
  <w:p w:rsidR="00D31407" w:rsidRDefault="00D31407" w14:paraId="17220979" w14:textId="77777777">
    <w:pPr>
      <w:pStyle w:val="Corpotesto"/>
      <w:spacing w:line="14" w:lineRule="auto"/>
    </w:pPr>
  </w:p>
  <w:p w:rsidR="00D31407" w:rsidRDefault="00D31407" w14:paraId="0FD2248D" w14:textId="77777777">
    <w:pPr>
      <w:pStyle w:val="Corpotesto"/>
      <w:spacing w:line="14" w:lineRule="auto"/>
    </w:pPr>
  </w:p>
  <w:p w:rsidR="00D31407" w:rsidRDefault="00D31407" w14:paraId="0BD0F48A" w14:textId="77777777">
    <w:pPr>
      <w:pStyle w:val="Corpotesto"/>
      <w:spacing w:line="14" w:lineRule="auto"/>
    </w:pPr>
  </w:p>
  <w:p w:rsidR="005C400A" w:rsidRDefault="005635B7" w14:paraId="6A421843" w14:textId="77777777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6995968" behindDoc="1" locked="0" layoutInCell="1" allowOverlap="1" wp14:anchorId="52B4B640" wp14:editId="79C0A56A">
          <wp:simplePos x="0" y="0"/>
          <wp:positionH relativeFrom="page">
            <wp:posOffset>609600</wp:posOffset>
          </wp:positionH>
          <wp:positionV relativeFrom="page">
            <wp:posOffset>539495</wp:posOffset>
          </wp:positionV>
          <wp:extent cx="2011680" cy="91401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11680" cy="9140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26910"/>
    <w:multiLevelType w:val="hybridMultilevel"/>
    <w:tmpl w:val="BDB8C9CA"/>
    <w:lvl w:ilvl="0" w:tplc="CE46EB12">
      <w:numFmt w:val="bullet"/>
      <w:lvlText w:val="-"/>
      <w:lvlJc w:val="left"/>
      <w:pPr>
        <w:ind w:left="1053" w:hanging="361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it-IT" w:eastAsia="en-US" w:bidi="ar-SA"/>
      </w:rPr>
    </w:lvl>
    <w:lvl w:ilvl="1" w:tplc="D25A7E84">
      <w:numFmt w:val="bullet"/>
      <w:lvlText w:val="•"/>
      <w:lvlJc w:val="left"/>
      <w:pPr>
        <w:ind w:left="1962" w:hanging="361"/>
      </w:pPr>
      <w:rPr>
        <w:rFonts w:hint="default"/>
        <w:lang w:val="it-IT" w:eastAsia="en-US" w:bidi="ar-SA"/>
      </w:rPr>
    </w:lvl>
    <w:lvl w:ilvl="2" w:tplc="EC2A9FE2">
      <w:numFmt w:val="bullet"/>
      <w:lvlText w:val="•"/>
      <w:lvlJc w:val="left"/>
      <w:pPr>
        <w:ind w:left="2864" w:hanging="361"/>
      </w:pPr>
      <w:rPr>
        <w:rFonts w:hint="default"/>
        <w:lang w:val="it-IT" w:eastAsia="en-US" w:bidi="ar-SA"/>
      </w:rPr>
    </w:lvl>
    <w:lvl w:ilvl="3" w:tplc="11A08544">
      <w:numFmt w:val="bullet"/>
      <w:lvlText w:val="•"/>
      <w:lvlJc w:val="left"/>
      <w:pPr>
        <w:ind w:left="3767" w:hanging="361"/>
      </w:pPr>
      <w:rPr>
        <w:rFonts w:hint="default"/>
        <w:lang w:val="it-IT" w:eastAsia="en-US" w:bidi="ar-SA"/>
      </w:rPr>
    </w:lvl>
    <w:lvl w:ilvl="4" w:tplc="0228F57A">
      <w:numFmt w:val="bullet"/>
      <w:lvlText w:val="•"/>
      <w:lvlJc w:val="left"/>
      <w:pPr>
        <w:ind w:left="4669" w:hanging="361"/>
      </w:pPr>
      <w:rPr>
        <w:rFonts w:hint="default"/>
        <w:lang w:val="it-IT" w:eastAsia="en-US" w:bidi="ar-SA"/>
      </w:rPr>
    </w:lvl>
    <w:lvl w:ilvl="5" w:tplc="D884D6D8">
      <w:numFmt w:val="bullet"/>
      <w:lvlText w:val="•"/>
      <w:lvlJc w:val="left"/>
      <w:pPr>
        <w:ind w:left="5572" w:hanging="361"/>
      </w:pPr>
      <w:rPr>
        <w:rFonts w:hint="default"/>
        <w:lang w:val="it-IT" w:eastAsia="en-US" w:bidi="ar-SA"/>
      </w:rPr>
    </w:lvl>
    <w:lvl w:ilvl="6" w:tplc="9DC41668">
      <w:numFmt w:val="bullet"/>
      <w:lvlText w:val="•"/>
      <w:lvlJc w:val="left"/>
      <w:pPr>
        <w:ind w:left="6474" w:hanging="361"/>
      </w:pPr>
      <w:rPr>
        <w:rFonts w:hint="default"/>
        <w:lang w:val="it-IT" w:eastAsia="en-US" w:bidi="ar-SA"/>
      </w:rPr>
    </w:lvl>
    <w:lvl w:ilvl="7" w:tplc="00146896">
      <w:numFmt w:val="bullet"/>
      <w:lvlText w:val="•"/>
      <w:lvlJc w:val="left"/>
      <w:pPr>
        <w:ind w:left="7376" w:hanging="361"/>
      </w:pPr>
      <w:rPr>
        <w:rFonts w:hint="default"/>
        <w:lang w:val="it-IT" w:eastAsia="en-US" w:bidi="ar-SA"/>
      </w:rPr>
    </w:lvl>
    <w:lvl w:ilvl="8" w:tplc="BA44597A">
      <w:numFmt w:val="bullet"/>
      <w:lvlText w:val="•"/>
      <w:lvlJc w:val="left"/>
      <w:pPr>
        <w:ind w:left="827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4E2C2CE7"/>
    <w:multiLevelType w:val="hybridMultilevel"/>
    <w:tmpl w:val="CB10DC7E"/>
    <w:lvl w:ilvl="0" w:tplc="4A1A277A">
      <w:start w:val="1"/>
      <w:numFmt w:val="bullet"/>
      <w:lvlText w:val="-"/>
      <w:lvlJc w:val="left"/>
      <w:pPr>
        <w:ind w:left="720" w:hanging="360"/>
      </w:pPr>
      <w:rPr>
        <w:rFonts w:hint="default" w:ascii="Tahoma" w:hAnsi="Tahoma" w:eastAsia="Tahoma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ECA09D2"/>
    <w:multiLevelType w:val="multilevel"/>
    <w:tmpl w:val="B7F8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72BB4320"/>
    <w:multiLevelType w:val="hybridMultilevel"/>
    <w:tmpl w:val="AAF05BA8"/>
    <w:lvl w:ilvl="0" w:tplc="393872E6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62709D7"/>
    <w:multiLevelType w:val="multilevel"/>
    <w:tmpl w:val="53C8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533274890">
    <w:abstractNumId w:val="1"/>
  </w:num>
  <w:num w:numId="2" w16cid:durableId="234246868">
    <w:abstractNumId w:val="0"/>
  </w:num>
  <w:num w:numId="3" w16cid:durableId="649946121">
    <w:abstractNumId w:val="2"/>
  </w:num>
  <w:num w:numId="4" w16cid:durableId="454376135">
    <w:abstractNumId w:val="4"/>
  </w:num>
  <w:num w:numId="5" w16cid:durableId="1545479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774"/>
    <w:rsid w:val="000047DE"/>
    <w:rsid w:val="000301C4"/>
    <w:rsid w:val="00063C42"/>
    <w:rsid w:val="00130E69"/>
    <w:rsid w:val="0015FCE5"/>
    <w:rsid w:val="001D4105"/>
    <w:rsid w:val="002352FD"/>
    <w:rsid w:val="00286CB3"/>
    <w:rsid w:val="002B379A"/>
    <w:rsid w:val="002F67E1"/>
    <w:rsid w:val="00333AF5"/>
    <w:rsid w:val="003379A6"/>
    <w:rsid w:val="00364803"/>
    <w:rsid w:val="0037693A"/>
    <w:rsid w:val="003A51CA"/>
    <w:rsid w:val="004110B6"/>
    <w:rsid w:val="004C3844"/>
    <w:rsid w:val="004F7774"/>
    <w:rsid w:val="00504350"/>
    <w:rsid w:val="005635B7"/>
    <w:rsid w:val="00576251"/>
    <w:rsid w:val="00581619"/>
    <w:rsid w:val="005B1BAC"/>
    <w:rsid w:val="005C400A"/>
    <w:rsid w:val="005F2267"/>
    <w:rsid w:val="00605538"/>
    <w:rsid w:val="006773E6"/>
    <w:rsid w:val="006A1E82"/>
    <w:rsid w:val="006A48F9"/>
    <w:rsid w:val="006F1745"/>
    <w:rsid w:val="00711C34"/>
    <w:rsid w:val="00715617"/>
    <w:rsid w:val="007175CB"/>
    <w:rsid w:val="007266AD"/>
    <w:rsid w:val="007333F9"/>
    <w:rsid w:val="007D00C0"/>
    <w:rsid w:val="007D598D"/>
    <w:rsid w:val="007D6E81"/>
    <w:rsid w:val="008075BF"/>
    <w:rsid w:val="00826E92"/>
    <w:rsid w:val="00837726"/>
    <w:rsid w:val="0084687B"/>
    <w:rsid w:val="008A24FD"/>
    <w:rsid w:val="00933087"/>
    <w:rsid w:val="00970DDB"/>
    <w:rsid w:val="0099317E"/>
    <w:rsid w:val="009D514D"/>
    <w:rsid w:val="009D7DC2"/>
    <w:rsid w:val="009E20AE"/>
    <w:rsid w:val="009E294A"/>
    <w:rsid w:val="00A36ED8"/>
    <w:rsid w:val="00A811A4"/>
    <w:rsid w:val="00A945FA"/>
    <w:rsid w:val="00AA357E"/>
    <w:rsid w:val="00AC31D5"/>
    <w:rsid w:val="00B22353"/>
    <w:rsid w:val="00B64B0D"/>
    <w:rsid w:val="00B85AF3"/>
    <w:rsid w:val="00BB4850"/>
    <w:rsid w:val="00BB72BD"/>
    <w:rsid w:val="00BD71D8"/>
    <w:rsid w:val="00C41918"/>
    <w:rsid w:val="00C47ABF"/>
    <w:rsid w:val="00C951C2"/>
    <w:rsid w:val="00CB4073"/>
    <w:rsid w:val="00CF64AE"/>
    <w:rsid w:val="00D31407"/>
    <w:rsid w:val="00D668F7"/>
    <w:rsid w:val="00D742D3"/>
    <w:rsid w:val="00E020B8"/>
    <w:rsid w:val="00E16049"/>
    <w:rsid w:val="00E1646B"/>
    <w:rsid w:val="00E259D5"/>
    <w:rsid w:val="00E44C78"/>
    <w:rsid w:val="00F30639"/>
    <w:rsid w:val="00F40380"/>
    <w:rsid w:val="00F42249"/>
    <w:rsid w:val="00F85601"/>
    <w:rsid w:val="00FC0209"/>
    <w:rsid w:val="03357138"/>
    <w:rsid w:val="04AB7EA6"/>
    <w:rsid w:val="05189515"/>
    <w:rsid w:val="07EDB728"/>
    <w:rsid w:val="07F80083"/>
    <w:rsid w:val="0822146F"/>
    <w:rsid w:val="0E7BCE78"/>
    <w:rsid w:val="0F5D502E"/>
    <w:rsid w:val="120C7D0F"/>
    <w:rsid w:val="151061B0"/>
    <w:rsid w:val="1B294910"/>
    <w:rsid w:val="1DCD11DE"/>
    <w:rsid w:val="210BAD52"/>
    <w:rsid w:val="228557CE"/>
    <w:rsid w:val="246B7BF3"/>
    <w:rsid w:val="2488D235"/>
    <w:rsid w:val="258C7922"/>
    <w:rsid w:val="29229BE6"/>
    <w:rsid w:val="320E34B6"/>
    <w:rsid w:val="326266DF"/>
    <w:rsid w:val="33780F67"/>
    <w:rsid w:val="34898D43"/>
    <w:rsid w:val="371560F6"/>
    <w:rsid w:val="38B13157"/>
    <w:rsid w:val="3F03051C"/>
    <w:rsid w:val="3F031C99"/>
    <w:rsid w:val="41B93AB9"/>
    <w:rsid w:val="44DA7B44"/>
    <w:rsid w:val="4602FB7D"/>
    <w:rsid w:val="4882C3D4"/>
    <w:rsid w:val="4BF5707F"/>
    <w:rsid w:val="4C195C0B"/>
    <w:rsid w:val="4F3E842B"/>
    <w:rsid w:val="520E7AE7"/>
    <w:rsid w:val="5497BEE4"/>
    <w:rsid w:val="54FCA35A"/>
    <w:rsid w:val="572C3FCE"/>
    <w:rsid w:val="58C2FEF5"/>
    <w:rsid w:val="598F3A47"/>
    <w:rsid w:val="5A678E3E"/>
    <w:rsid w:val="67ED70F6"/>
    <w:rsid w:val="681CFE2E"/>
    <w:rsid w:val="69B8CE8F"/>
    <w:rsid w:val="69D624D1"/>
    <w:rsid w:val="6C9CE88C"/>
    <w:rsid w:val="6CC0E219"/>
    <w:rsid w:val="6CE5C997"/>
    <w:rsid w:val="6D0DC593"/>
    <w:rsid w:val="6DDB1D6B"/>
    <w:rsid w:val="6E8C3FB2"/>
    <w:rsid w:val="70EF3A2B"/>
    <w:rsid w:val="7AEF8AF9"/>
    <w:rsid w:val="7DE12DB1"/>
    <w:rsid w:val="7E41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80C40"/>
  <w15:docId w15:val="{E8FEB323-C1E7-4D27-A8FA-299B8C041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266AD"/>
    <w:rPr>
      <w:rFonts w:ascii="Tahoma" w:hAnsi="Tahoma" w:eastAsia="Tahoma" w:cs="Tahoma"/>
      <w:lang w:val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NormalTable0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4378" w:right="4378"/>
      <w:jc w:val="center"/>
    </w:pPr>
    <w:rPr>
      <w:b/>
      <w:bCs/>
      <w:sz w:val="20"/>
      <w:szCs w:val="20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styleId="TableParagraph" w:customStyle="1">
    <w:name w:val="Table Paragraph"/>
    <w:basedOn w:val="Normale"/>
    <w:uiPriority w:val="1"/>
    <w:qFormat/>
    <w:pPr>
      <w:spacing w:line="221" w:lineRule="exact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A36ED8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36ED8"/>
    <w:rPr>
      <w:rFonts w:ascii="Tahoma" w:hAnsi="Tahoma" w:eastAsia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36ED8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36ED8"/>
    <w:rPr>
      <w:rFonts w:ascii="Tahoma" w:hAnsi="Tahoma" w:eastAsia="Tahoma" w:cs="Tahoma"/>
      <w:lang w:val="it-IT"/>
    </w:rPr>
  </w:style>
  <w:style w:type="paragraph" w:styleId="NormaleWeb">
    <w:name w:val="Normal (Web)"/>
    <w:basedOn w:val="Normale"/>
    <w:semiHidden/>
    <w:unhideWhenUsed/>
    <w:rsid w:val="00286CB3"/>
    <w:pPr>
      <w:widowControl/>
      <w:suppressAutoHyphens/>
      <w:autoSpaceDE/>
      <w:autoSpaceDN/>
      <w:spacing w:before="100" w:after="100"/>
    </w:pPr>
    <w:rPr>
      <w:rFonts w:ascii="Times New Roman" w:hAnsi="Times New Roman" w:eastAsia="Times New Roman" w:cs="Times New Roman"/>
      <w:color w:val="000000"/>
      <w:sz w:val="24"/>
      <w:szCs w:val="24"/>
      <w:lang w:eastAsia="ar-SA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5635B7"/>
    <w:rPr>
      <w:rFonts w:ascii="Tahoma" w:hAnsi="Tahoma" w:eastAsia="Tahoma" w:cs="Tahoma"/>
      <w:sz w:val="20"/>
      <w:szCs w:val="20"/>
      <w:lang w:val="it-IT"/>
    </w:rPr>
  </w:style>
  <w:style w:type="paragraph" w:styleId="paragraph" w:customStyle="1">
    <w:name w:val="paragraph"/>
    <w:basedOn w:val="Normale"/>
    <w:rsid w:val="004F7774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normaltextrun" w:customStyle="1">
    <w:name w:val="normaltextrun"/>
    <w:basedOn w:val="Carpredefinitoparagrafo"/>
    <w:rsid w:val="004F7774"/>
  </w:style>
  <w:style w:type="character" w:styleId="eop" w:customStyle="1">
    <w:name w:val="eop"/>
    <w:basedOn w:val="Carpredefinitoparagrafo"/>
    <w:rsid w:val="004F7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ottorato@unistrapg.it" TargetMode="External"/><Relationship Id="rId2" Type="http://schemas.openxmlformats.org/officeDocument/2006/relationships/hyperlink" Target="http://www.unistrapg.it/" TargetMode="External"/><Relationship Id="rId1" Type="http://schemas.openxmlformats.org/officeDocument/2006/relationships/hyperlink" Target="http://www.unistrapg.it/" TargetMode="External"/><Relationship Id="rId4" Type="http://schemas.openxmlformats.org/officeDocument/2006/relationships/hyperlink" Target="mailto:dottorato@unistrapg.it" TargetMode="Externa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media/image2.png" Id="rId1821618177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esca.carrozzini\Downloads\Carta%20Intestata%20Uffici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cc0e87-6645-466e-8d69-e09cb2a7734b">
      <Terms xmlns="http://schemas.microsoft.com/office/infopath/2007/PartnerControls"/>
    </lcf76f155ced4ddcb4097134ff3c332f>
    <Data xmlns="8acc0e87-6645-466e-8d69-e09cb2a7734b" xsi:nil="true"/>
    <TaxCatchAll xmlns="87e5b708-cde5-489d-a24f-9c1c97ee4b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1E4BEA42F3A447800A1B0D5FD97697" ma:contentTypeVersion="19" ma:contentTypeDescription="Creare un nuovo documento." ma:contentTypeScope="" ma:versionID="d524e16b654f907ebced52028feed9c4">
  <xsd:schema xmlns:xsd="http://www.w3.org/2001/XMLSchema" xmlns:xs="http://www.w3.org/2001/XMLSchema" xmlns:p="http://schemas.microsoft.com/office/2006/metadata/properties" xmlns:ns2="8acc0e87-6645-466e-8d69-e09cb2a7734b" xmlns:ns3="87e5b708-cde5-489d-a24f-9c1c97ee4b6d" targetNamespace="http://schemas.microsoft.com/office/2006/metadata/properties" ma:root="true" ma:fieldsID="8abfe2a2755603e879142b9abbffe858" ns2:_="" ns3:_="">
    <xsd:import namespace="8acc0e87-6645-466e-8d69-e09cb2a7734b"/>
    <xsd:import namespace="87e5b708-cde5-489d-a24f-9c1c97ee4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Data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c0e87-6645-466e-8d69-e09cb2a773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a" ma:index="23" nillable="true" ma:displayName="Data" ma:format="DateOnly" ma:internalName="Data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5b708-cde5-489d-a24f-9c1c97ee4b6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b627d37-a1ad-4a20-977e-ab6aa54d0884}" ma:internalName="TaxCatchAll" ma:showField="CatchAllData" ma:web="87e5b708-cde5-489d-a24f-9c1c97ee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E66D0D-73A0-4798-BD45-18B3BA8639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187D7A-8008-4FB3-BDA2-CCEC3273B9CD}">
  <ds:schemaRefs>
    <ds:schemaRef ds:uri="http://schemas.microsoft.com/office/2006/metadata/properties"/>
    <ds:schemaRef ds:uri="http://schemas.microsoft.com/office/infopath/2007/PartnerControls"/>
    <ds:schemaRef ds:uri="8acc0e87-6645-466e-8d69-e09cb2a7734b"/>
    <ds:schemaRef ds:uri="87e5b708-cde5-489d-a24f-9c1c97ee4b6d"/>
  </ds:schemaRefs>
</ds:datastoreItem>
</file>

<file path=customXml/itemProps3.xml><?xml version="1.0" encoding="utf-8"?>
<ds:datastoreItem xmlns:ds="http://schemas.openxmlformats.org/officeDocument/2006/customXml" ds:itemID="{E8870F1F-2206-43A1-BBE3-33FFDE46F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cc0e87-6645-466e-8d69-e09cb2a7734b"/>
    <ds:schemaRef ds:uri="87e5b708-cde5-489d-a24f-9c1c97ee4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Carta Intestata Ufficio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Breve guida alla pubblicazione di “concorsi” nel nuovo sito web</dc:title>
  <dc:creator>Chiara Maiorfi</dc:creator>
  <cp:lastModifiedBy>Cristina Erme</cp:lastModifiedBy>
  <cp:revision>4</cp:revision>
  <cp:lastPrinted>2023-10-10T10:51:00Z</cp:lastPrinted>
  <dcterms:created xsi:type="dcterms:W3CDTF">2026-09-10T10:42:00Z</dcterms:created>
  <dcterms:modified xsi:type="dcterms:W3CDTF">2026-09-14T07:36:35Z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2022-10-26T00:00:00Z</vt:filetime>
  </property>
  <property fmtid="{D5CDD505-2E9C-101B-9397-08002B2CF9AE}" pid="5" name="ContentTypeId">
    <vt:lpwstr>0x010100441E4BEA42F3A447800A1B0D5FD97697</vt:lpwstr>
  </property>
  <property fmtid="{D5CDD505-2E9C-101B-9397-08002B2CF9AE}" pid="6" name="MediaServiceImageTags">
    <vt:lpwstr/>
  </property>
</Properties>
</file>