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2A88" w:rsidP="00CC2A88" w:rsidRDefault="00CC2A88" w14:paraId="2760FBC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en-GB"/>
        </w:rPr>
      </w:pPr>
    </w:p>
    <w:p w:rsidR="00CC2A88" w:rsidP="006D39F6" w:rsidRDefault="00CC2A88" w14:paraId="12F9D94D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en-GB"/>
        </w:rPr>
      </w:pPr>
    </w:p>
    <w:p w:rsidR="00CC2A88" w:rsidP="006D39F6" w:rsidRDefault="00CC2A88" w14:paraId="50855E7D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en-GB"/>
        </w:rPr>
      </w:pPr>
    </w:p>
    <w:p w:rsidR="00CC2A88" w:rsidP="006D39F6" w:rsidRDefault="00CC2A88" w14:paraId="7842E6FA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en-GB"/>
        </w:rPr>
      </w:pPr>
    </w:p>
    <w:p w:rsidR="00CC2A88" w:rsidP="006D39F6" w:rsidRDefault="00CC2A88" w14:paraId="63E5EE69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en-GB"/>
        </w:rPr>
      </w:pPr>
    </w:p>
    <w:p w:rsidRPr="006D39F6" w:rsidR="006D39F6" w:rsidP="006D39F6" w:rsidRDefault="006D39F6" w14:paraId="4C97BB8A" w14:textId="39A401CD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en-GB"/>
        </w:rPr>
        <w:t>Annex</w:t>
      </w:r>
      <w:r w:rsidRPr="006D39F6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74028821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sz w:val="22"/>
          <w:szCs w:val="22"/>
          <w:lang w:val="en-US"/>
        </w:rPr>
        <w:t> </w:t>
      </w:r>
    </w:p>
    <w:p w:rsidR="00CC2A88" w:rsidP="006D39F6" w:rsidRDefault="00CC2A88" w14:paraId="01B1BE70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bCs/>
          <w:sz w:val="22"/>
          <w:szCs w:val="22"/>
          <w:lang w:val="en-GB"/>
        </w:rPr>
      </w:pPr>
    </w:p>
    <w:p w:rsidRPr="006D39F6" w:rsidR="006D39F6" w:rsidP="006D39F6" w:rsidRDefault="006D39F6" w14:paraId="202D4284" w14:textId="180137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b/>
          <w:bCs/>
          <w:sz w:val="22"/>
          <w:szCs w:val="22"/>
          <w:lang w:val="en-GB"/>
        </w:rPr>
        <w:t>Research Project Template</w:t>
      </w: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  <w:lang w:val="en-GB"/>
        </w:rPr>
        <w:t> </w:t>
      </w: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="00AA6488" w:rsidP="006D39F6" w:rsidRDefault="00AA6488" w14:paraId="6D187C4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Tahoma" w:hAnsi="Tahoma" w:cs="Tahoma"/>
          <w:b/>
          <w:bCs/>
          <w:lang w:val="en-GB"/>
        </w:rPr>
      </w:pPr>
      <w:r w:rsidRPr="00AA6488">
        <w:rPr>
          <w:rStyle w:val="normaltextrun"/>
          <w:rFonts w:ascii="Tahoma" w:hAnsi="Tahoma" w:cs="Tahoma"/>
          <w:b/>
          <w:bCs/>
          <w:lang w:val="en-GB"/>
        </w:rPr>
        <w:t xml:space="preserve">SUPPLEMENTARY CALL </w:t>
      </w:r>
      <w:r w:rsidR="006D39F6">
        <w:rPr>
          <w:rStyle w:val="normaltextrun"/>
          <w:rFonts w:ascii="Tahoma" w:hAnsi="Tahoma" w:cs="Tahoma"/>
          <w:b/>
          <w:bCs/>
          <w:lang w:val="en-GB"/>
        </w:rPr>
        <w:t xml:space="preserve">FOR APPLICATIONS </w:t>
      </w:r>
    </w:p>
    <w:p w:rsidRPr="006D39F6" w:rsidR="006D39F6" w:rsidP="006D39F6" w:rsidRDefault="006D39F6" w14:paraId="035D846B" w14:textId="790FC57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b/>
          <w:bCs/>
          <w:lang w:val="en-GB"/>
        </w:rPr>
        <w:t>FOR ADMISSION TO THE PHD COURSE IN</w:t>
      </w:r>
      <w:r w:rsidRPr="006D39F6">
        <w:rPr>
          <w:rStyle w:val="eop"/>
          <w:rFonts w:ascii="Tahoma" w:hAnsi="Tahoma" w:cs="Tahoma"/>
          <w:lang w:val="en-US"/>
        </w:rPr>
        <w:t> </w:t>
      </w:r>
    </w:p>
    <w:p w:rsidRPr="006D39F6" w:rsidR="006D39F6" w:rsidP="006D39F6" w:rsidRDefault="006D39F6" w14:paraId="35ADB4C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b/>
          <w:bCs/>
          <w:lang w:val="en-GB"/>
        </w:rPr>
        <w:t>LINGUISTIC, PHILOLOGICAL AND ARTISTIC-LITERARY STUDIES</w:t>
      </w:r>
      <w:r w:rsidRPr="006D39F6">
        <w:rPr>
          <w:rStyle w:val="eop"/>
          <w:rFonts w:ascii="Tahoma" w:hAnsi="Tahoma" w:cs="Tahoma"/>
          <w:lang w:val="en-US"/>
        </w:rPr>
        <w:t> </w:t>
      </w:r>
    </w:p>
    <w:p w:rsidRPr="006D39F6" w:rsidR="006D39F6" w:rsidP="006D39F6" w:rsidRDefault="006D39F6" w14:paraId="63FCB05F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lang w:val="en-US"/>
        </w:rPr>
        <w:t> </w:t>
      </w:r>
    </w:p>
    <w:p w:rsidRPr="006D39F6" w:rsidR="006D39F6" w:rsidP="006D39F6" w:rsidRDefault="006D39F6" w14:paraId="70071F4D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b/>
          <w:bCs/>
          <w:color w:val="000000"/>
          <w:sz w:val="22"/>
          <w:szCs w:val="22"/>
          <w:lang w:val="en-GB"/>
        </w:rPr>
        <w:t>XLII CYCLE - 2026/2027 Academic Year</w:t>
      </w: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5C48B14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6BC6B93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  <w:lang w:val="en-GB"/>
        </w:rPr>
        <w:t>CANDIDATE’S NAME AND SURNAME ___________________________________________________</w:t>
      </w: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41BBDEC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5F5D441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  <w:lang w:val="en-GB"/>
        </w:rPr>
        <w:t>PROJECT TITLE: ___________________________________________________________________</w:t>
      </w: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="00AA6488" w:rsidP="006D39F6" w:rsidRDefault="00AA6488" w14:paraId="2A4B654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color w:val="000000"/>
          <w:sz w:val="22"/>
          <w:szCs w:val="22"/>
          <w:lang w:val="en-GB"/>
        </w:rPr>
      </w:pPr>
    </w:p>
    <w:p w:rsidR="006D39F6" w:rsidP="006D39F6" w:rsidRDefault="006D39F6" w14:paraId="180A061E" w14:textId="1AE17D49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  <w:color w:val="000000"/>
          <w:sz w:val="22"/>
          <w:szCs w:val="22"/>
          <w:lang w:val="en-US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  <w:lang w:val="en-GB"/>
        </w:rPr>
        <w:t>Proposed in support of the application below:</w:t>
      </w: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B57650" w:rsidP="006D39F6" w:rsidRDefault="00B57650" w14:paraId="13652D3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:rsidR="00AA6488" w:rsidP="00AA6488" w:rsidRDefault="00AA6488" w14:paraId="297B9701" w14:textId="2D333AF2">
      <w:pPr>
        <w:pStyle w:val="Paragrafoelenco"/>
        <w:numPr>
          <w:ilvl w:val="0"/>
          <w:numId w:val="6"/>
        </w:numPr>
        <w:rPr>
          <w:rStyle w:val="normaltextrun"/>
        </w:rPr>
      </w:pPr>
      <w:r w:rsidRPr="271C2EF7" w:rsidR="0BC84CAE">
        <w:rPr>
          <w:rStyle w:val="normaltextrun"/>
          <w:rFonts w:ascii="Tahoma" w:hAnsi="Tahoma" w:eastAsia="Tahoma" w:cs="Tahoma"/>
          <w:noProof w:val="0"/>
          <w:color w:val="auto"/>
          <w:sz w:val="22"/>
          <w:szCs w:val="22"/>
          <w:lang w:val="it-IT" w:eastAsia="en-US" w:bidi="ar-SA"/>
        </w:rPr>
        <w:t>n</w:t>
      </w:r>
      <w:r w:rsidRPr="271C2EF7" w:rsidR="0BC84CAE">
        <w:rPr>
          <w:rStyle w:val="normaltextrun"/>
          <w:rFonts w:ascii="Tahoma" w:hAnsi="Tahoma" w:eastAsia="Tahoma" w:cs="Tahoma"/>
          <w:noProof w:val="0"/>
          <w:color w:val="auto"/>
          <w:sz w:val="22"/>
          <w:szCs w:val="22"/>
          <w:lang w:val="it-IT" w:eastAsia="en-US" w:bidi="ar-SA"/>
        </w:rPr>
        <w:t>. 1</w:t>
      </w:r>
      <w:r w:rsidRPr="271C2EF7" w:rsidR="0BC84CAE">
        <w:rPr>
          <w:rStyle w:val="normaltextrun"/>
          <w:rFonts w:ascii="Tahoma" w:hAnsi="Tahoma" w:eastAsia="Tahoma" w:cs="Tahoma"/>
          <w:noProof w:val="0"/>
          <w:color w:val="auto"/>
          <w:sz w:val="22"/>
          <w:szCs w:val="22"/>
          <w:lang w:val="it-IT" w:eastAsia="en-US" w:bidi="ar-SA"/>
        </w:rPr>
        <w:t xml:space="preserve"> position with a scholarship for a specific research topic, co-funded by the Umbria Region:</w:t>
      </w:r>
      <w:r w:rsidRPr="271C2EF7" w:rsidR="00AA6488">
        <w:rPr>
          <w:rStyle w:val="normaltextrun"/>
          <w:rFonts w:ascii="Tahoma" w:hAnsi="Tahoma" w:eastAsia="Tahoma" w:cs="Tahoma"/>
          <w:color w:val="auto"/>
          <w:sz w:val="22"/>
          <w:szCs w:val="22"/>
          <w:lang w:eastAsia="en-US" w:bidi="ar-SA"/>
        </w:rPr>
        <w:t xml:space="preserve"> “</w:t>
      </w:r>
      <w:r w:rsidRPr="271C2EF7" w:rsidR="342F93BC">
        <w:rPr>
          <w:rStyle w:val="normaltextrun"/>
          <w:rFonts w:ascii="Tahoma" w:hAnsi="Tahoma" w:eastAsia="Tahoma" w:cs="Tahoma"/>
          <w:noProof w:val="0"/>
          <w:color w:val="auto"/>
          <w:sz w:val="22"/>
          <w:szCs w:val="22"/>
          <w:lang w:val="en-GB" w:eastAsia="en-US" w:bidi="ar-SA"/>
        </w:rPr>
        <w:t>Artificial Intelligence and Instructional Design in La</w:t>
      </w:r>
      <w:r w:rsidRPr="271C2EF7" w:rsidR="342F93BC">
        <w:rPr>
          <w:rStyle w:val="normaltextrun"/>
          <w:rFonts w:ascii="Tahoma" w:hAnsi="Tahoma" w:eastAsia="Tahoma" w:cs="Tahoma"/>
          <w:noProof w:val="0"/>
          <w:color w:val="auto"/>
          <w:sz w:val="22"/>
          <w:szCs w:val="22"/>
          <w:lang w:val="en-GB" w:eastAsia="en-US" w:bidi="ar-SA"/>
        </w:rPr>
        <w:t>nguage Education: Development and Testing of an LLM for Italian as a Second/Foreign Language (L2/FL)</w:t>
      </w:r>
      <w:r w:rsidRPr="271C2EF7" w:rsidR="342F93BC">
        <w:rPr>
          <w:rStyle w:val="normaltextrun"/>
          <w:rFonts w:ascii="Tahoma" w:hAnsi="Tahoma" w:eastAsia="Tahoma" w:cs="Tahoma"/>
          <w:noProof w:val="0"/>
          <w:color w:val="auto"/>
          <w:sz w:val="22"/>
          <w:szCs w:val="22"/>
          <w:lang w:val="it-IT" w:eastAsia="en-US" w:bidi="ar-SA"/>
        </w:rPr>
        <w:t xml:space="preserve"> </w:t>
      </w:r>
      <w:r w:rsidRPr="271C2EF7" w:rsidR="00AA6488">
        <w:rPr>
          <w:rStyle w:val="normaltextrun"/>
          <w:rFonts w:ascii="Tahoma" w:hAnsi="Tahoma" w:eastAsia="Tahoma" w:cs="Tahoma"/>
          <w:color w:val="auto"/>
          <w:sz w:val="22"/>
          <w:szCs w:val="22"/>
          <w:lang w:eastAsia="en-US" w:bidi="ar-SA"/>
        </w:rPr>
        <w:t>“</w:t>
      </w:r>
      <w:r w:rsidRPr="271C2EF7" w:rsidR="00AA6488">
        <w:rPr>
          <w:rStyle w:val="normaltextrun"/>
          <w:rFonts w:ascii="Calibri" w:hAnsi="Calibri" w:eastAsia="Calibri" w:cs="Arial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(</w:t>
      </w:r>
      <w:r w:rsidR="00AA6488">
        <w:rPr/>
        <w:t>Code 2026_10_STUDI_LLM_L2_LS)</w:t>
      </w:r>
      <w:r w:rsidR="00AA6488">
        <w:rPr/>
        <w:t>;</w:t>
      </w:r>
    </w:p>
    <w:p w:rsidRPr="006D39F6" w:rsidR="006D39F6" w:rsidP="006D39F6" w:rsidRDefault="006D39F6" w14:paraId="1256F95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2DA7FC6F" w14:textId="77777777">
      <w:pPr>
        <w:pStyle w:val="paragraph"/>
        <w:pBdr>
          <w:top w:val="single" w:color="000000" w:sz="4" w:space="1"/>
          <w:left w:val="single" w:color="000000" w:sz="4" w:space="4"/>
          <w:right w:val="single" w:color="000000" w:sz="4" w:space="4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  <w:lang w:val="en-GB"/>
        </w:rPr>
        <w:t>RESEARCH PROJECT DESCRIPTION</w:t>
      </w: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208BFDE6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Note for compilation: the research project presented in attachment to the application must be written in Italian or English and must have a maximum length of 15,000 characters, including spaces, abstract and notes, and excluding bibliography.</w:t>
      </w:r>
      <w:r w:rsidRPr="006D39F6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6D39F6" w:rsidR="006D39F6" w:rsidP="006D39F6" w:rsidRDefault="006D39F6" w14:paraId="359836A6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The Project must include:</w:t>
      </w:r>
      <w:r w:rsidRPr="006D39F6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6D39F6" w:rsidR="006D39F6" w:rsidP="006D39F6" w:rsidRDefault="006D39F6" w14:paraId="2B754CD5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- abstract (maximum 1,500 characters, spaces included),</w:t>
      </w:r>
      <w:r w:rsidRPr="006D39F6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6D39F6" w:rsidR="006D39F6" w:rsidP="006D39F6" w:rsidRDefault="006D39F6" w14:paraId="4E1148A4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- state of the art and contextualization of the topic,</w:t>
      </w:r>
      <w:r w:rsidRPr="006D39F6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6D39F6" w:rsidR="006D39F6" w:rsidP="006D39F6" w:rsidRDefault="006D39F6" w14:paraId="081C9D70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- methodologies,</w:t>
      </w:r>
      <w:r w:rsidRPr="006D39F6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6D39F6" w:rsidR="006D39F6" w:rsidP="006D39F6" w:rsidRDefault="006D39F6" w14:paraId="4CD08DB4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- expected results,</w:t>
      </w:r>
      <w:r w:rsidRPr="006D39F6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6D39F6" w:rsidR="006D39F6" w:rsidP="006D39F6" w:rsidRDefault="006D39F6" w14:paraId="77D91F2F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- bibliography.</w:t>
      </w:r>
      <w:r w:rsidRPr="006D39F6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6D39F6" w:rsidR="006D39F6" w:rsidP="006D39F6" w:rsidRDefault="006D39F6" w14:paraId="5F8E4462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6FE25C9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5A07B3EC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748E4A42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11C3CAE7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1F4BBC63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3786EBD8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4E129B0E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3AD33CE8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lastRenderedPageBreak/>
        <w:t> </w:t>
      </w:r>
    </w:p>
    <w:p w:rsidRPr="006D39F6" w:rsidR="006D39F6" w:rsidP="006D39F6" w:rsidRDefault="006D39F6" w14:paraId="54D45B6F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71C49247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1D2CAFA5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565B1E8A" w14:textId="77777777">
      <w:pPr>
        <w:pStyle w:val="paragraph"/>
        <w:pBdr>
          <w:left w:val="single" w:color="000000" w:sz="4" w:space="4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00AF668F" w14:textId="77777777">
      <w:pPr>
        <w:pStyle w:val="paragraph"/>
        <w:pBdr>
          <w:left w:val="single" w:color="000000" w:sz="4" w:space="4"/>
          <w:bottom w:val="single" w:color="000000" w:sz="4" w:space="1"/>
          <w:right w:val="single" w:color="000000" w:sz="4" w:space="4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63FE27E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284EC734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WARNING - Please note that the proposed project: </w:t>
      </w:r>
      <w:r w:rsidRPr="006D39F6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6D39F6" w:rsidR="006D39F6" w:rsidP="006D39F6" w:rsidRDefault="006D39F6" w14:paraId="713CF0DA" w14:textId="7777777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Tahoma" w:hAnsi="Tahoma" w:cs="Tahoma"/>
          <w:sz w:val="18"/>
          <w:szCs w:val="18"/>
          <w:lang w:val="en-US"/>
        </w:rPr>
      </w:pPr>
      <w:r>
        <w:rPr>
          <w:rStyle w:val="normaltextrun"/>
          <w:rFonts w:ascii="Tahoma" w:hAnsi="Tahoma" w:cs="Tahoma"/>
          <w:i/>
          <w:iCs/>
          <w:color w:val="000000"/>
          <w:sz w:val="18"/>
          <w:szCs w:val="18"/>
          <w:lang w:val="en-GB"/>
        </w:rPr>
        <w:t>must be attached in pdf format within the PICA platform using the "Upload" function;</w:t>
      </w:r>
      <w:r w:rsidRPr="006D39F6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6D39F6" w:rsidR="006D39F6" w:rsidP="006D39F6" w:rsidRDefault="006D39F6" w14:paraId="354F0A22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18"/>
          <w:szCs w:val="18"/>
          <w:lang w:val="en-US"/>
        </w:rPr>
        <w:t> </w:t>
      </w:r>
    </w:p>
    <w:p w:rsidRPr="006D39F6" w:rsidR="006D39F6" w:rsidP="006D39F6" w:rsidRDefault="006D39F6" w14:paraId="3444952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Pr="006D39F6" w:rsidR="006D39F6" w:rsidP="006D39F6" w:rsidRDefault="006D39F6" w14:paraId="461B4BC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6D39F6">
        <w:rPr>
          <w:rStyle w:val="eop"/>
          <w:rFonts w:ascii="Tahoma" w:hAnsi="Tahoma" w:cs="Tahoma"/>
          <w:color w:val="000000"/>
          <w:sz w:val="22"/>
          <w:szCs w:val="22"/>
          <w:lang w:val="en-US"/>
        </w:rPr>
        <w:t> </w:t>
      </w:r>
    </w:p>
    <w:p w:rsidR="006D39F6" w:rsidP="006D39F6" w:rsidRDefault="006D39F6" w14:paraId="203774E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  <w:lang w:val="en-GB"/>
        </w:rPr>
        <w:t>Date 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6D39F6" w:rsidP="006D39F6" w:rsidRDefault="006D39F6" w14:paraId="0A8D7B3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6D39F6" w:rsidP="006D39F6" w:rsidRDefault="006D39F6" w14:paraId="70BBF17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6D39F6" w:rsidP="006D39F6" w:rsidRDefault="006D39F6" w14:paraId="752C8826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  <w:color w:val="000000"/>
          <w:sz w:val="22"/>
          <w:szCs w:val="22"/>
          <w:lang w:val="en-GB"/>
        </w:rPr>
        <w:t>Candidate’s signature ___________________________</w:t>
      </w:r>
      <w:r>
        <w:rPr>
          <w:rStyle w:val="eop"/>
          <w:rFonts w:ascii="Tahoma" w:hAnsi="Tahoma" w:cs="Tahoma"/>
          <w:color w:val="000000"/>
          <w:sz w:val="22"/>
          <w:szCs w:val="22"/>
        </w:rPr>
        <w:t> </w:t>
      </w:r>
    </w:p>
    <w:p w:rsidR="006D39F6" w:rsidP="006D39F6" w:rsidRDefault="006D39F6" w14:paraId="4870131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742D3" w:rsidP="002B379A" w:rsidRDefault="00D742D3" w14:paraId="2A77A1CA" w14:textId="77777777">
      <w:pPr>
        <w:pStyle w:val="Corpotesto"/>
        <w:ind w:left="3402" w:right="1030" w:hanging="250"/>
      </w:pPr>
    </w:p>
    <w:p w:rsidR="009E294A" w:rsidP="005635B7" w:rsidRDefault="009E294A" w14:paraId="4A867C27" w14:textId="77777777">
      <w:pPr>
        <w:pStyle w:val="Corpotesto"/>
        <w:spacing w:line="276" w:lineRule="auto"/>
        <w:ind w:left="333"/>
      </w:pPr>
    </w:p>
    <w:p w:rsidR="005635B7" w:rsidP="005635B7" w:rsidRDefault="005635B7" w14:paraId="2455BFBB" w14:textId="77777777">
      <w:pPr>
        <w:pStyle w:val="Corpotesto"/>
      </w:pPr>
    </w:p>
    <w:p w:rsidRPr="00C41918" w:rsidR="005635B7" w:rsidP="00C41918" w:rsidRDefault="005635B7" w14:paraId="08A9416D" w14:textId="77777777"/>
    <w:sectPr w:rsidRPr="00C41918" w:rsidR="005635B7">
      <w:headerReference w:type="default" r:id="rId10"/>
      <w:footerReference w:type="default" r:id="rId11"/>
      <w:pgSz w:w="11910" w:h="16840" w:orient="portrait"/>
      <w:pgMar w:top="2280" w:right="1020" w:bottom="1840" w:left="1020" w:header="850" w:footer="16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B99" w:rsidRDefault="00394B99" w14:paraId="25BCF897" w14:textId="77777777">
      <w:r>
        <w:separator/>
      </w:r>
    </w:p>
  </w:endnote>
  <w:endnote w:type="continuationSeparator" w:id="0">
    <w:p w:rsidR="00394B99" w:rsidRDefault="00394B99" w14:paraId="6298A22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5C400A" w:rsidRDefault="00A945FA" w14:paraId="6ADFE296" w14:textId="7777777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997504" behindDoc="1" locked="0" layoutInCell="1" allowOverlap="1" wp14:anchorId="6E96D07C" wp14:editId="6D89E0FE">
              <wp:simplePos x="0" y="0"/>
              <wp:positionH relativeFrom="page">
                <wp:posOffset>982980</wp:posOffset>
              </wp:positionH>
              <wp:positionV relativeFrom="page">
                <wp:posOffset>9509760</wp:posOffset>
              </wp:positionV>
              <wp:extent cx="1967865" cy="647700"/>
              <wp:effectExtent l="0" t="0" r="1333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786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D31407" w:rsidR="00D31407" w:rsidP="00D31407" w:rsidRDefault="00D31407" w14:paraId="690C541D" w14:textId="77777777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 w:rsidRPr="00D31407">
                            <w:rPr>
                              <w:sz w:val="16"/>
                            </w:rPr>
                            <w:t>Palazzo Gallenga Piazza Fortebraccio 4</w:t>
                          </w:r>
                        </w:p>
                        <w:p w:rsidR="005C400A" w:rsidRDefault="005635B7" w14:paraId="1903C450" w14:textId="77777777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06123 Perugia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Italia</w:t>
                          </w:r>
                        </w:p>
                        <w:p w:rsidR="005C400A" w:rsidRDefault="005635B7" w14:paraId="408EFA7E" w14:textId="77777777">
                          <w:pPr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z w:val="16"/>
                              </w:rPr>
                              <w:t>www.unistrapg.it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6E96D07C">
              <v:stroke joinstyle="miter"/>
              <v:path gradientshapeok="t" o:connecttype="rect"/>
            </v:shapetype>
            <v:shape id="Text Box 2" style="position:absolute;margin-left:77.4pt;margin-top:748.8pt;width:154.95pt;height:51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">
              <v:textbox inset="0,0,0,0">
                <w:txbxContent>
                  <w:p w:rsidRPr="00D31407" w:rsidR="00D31407" w:rsidP="00D31407" w:rsidRDefault="00D31407" w14:paraId="690C541D" w14:textId="77777777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 w:rsidRPr="00D31407">
                      <w:rPr>
                        <w:sz w:val="16"/>
                      </w:rPr>
                      <w:t>Palazzo Gallenga Piazza Fortebraccio 4</w:t>
                    </w:r>
                  </w:p>
                  <w:p w:rsidR="005C400A" w:rsidRDefault="005635B7" w14:paraId="1903C450" w14:textId="77777777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06123 Perugia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Italia</w:t>
                    </w:r>
                  </w:p>
                  <w:p w:rsidR="005C400A" w:rsidRDefault="005635B7" w14:paraId="408EFA7E" w14:textId="77777777">
                    <w:pPr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z w:val="16"/>
                        </w:rPr>
                        <w:t>www.unistrapg.it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98016" behindDoc="1" locked="0" layoutInCell="1" allowOverlap="1" wp14:anchorId="01845B8E" wp14:editId="4DB8F54E">
              <wp:simplePos x="0" y="0"/>
              <wp:positionH relativeFrom="page">
                <wp:posOffset>4218940</wp:posOffset>
              </wp:positionH>
              <wp:positionV relativeFrom="page">
                <wp:posOffset>9509125</wp:posOffset>
              </wp:positionV>
              <wp:extent cx="2502535" cy="5162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2535" cy="516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400A" w:rsidRDefault="00D31407" w14:paraId="704D1130" w14:textId="77777777">
                          <w:pPr>
                            <w:spacing w:before="21"/>
                            <w:ind w:left="20" w:right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Servizio Dottorato di Ricerca</w:t>
                          </w:r>
                        </w:p>
                        <w:p w:rsidR="00D31407" w:rsidRDefault="005635B7" w14:paraId="57994DB4" w14:textId="77777777">
                          <w:pPr>
                            <w:ind w:left="20" w:right="306"/>
                            <w:rPr>
                              <w:color w:val="0000FF"/>
                              <w:sz w:val="16"/>
                              <w:u w:val="single" w:color="0000FF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e-mail </w:t>
                          </w:r>
                          <w:hyperlink r:id="rId3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dottorato@unistrapg.it</w:t>
                            </w:r>
                          </w:hyperlink>
                        </w:p>
                        <w:p w:rsidR="005C400A" w:rsidRDefault="005635B7" w14:paraId="2F46E88E" w14:textId="2E9C492E">
                          <w:pPr>
                            <w:ind w:left="20" w:right="306"/>
                            <w:rPr>
                              <w:sz w:val="16"/>
                            </w:rPr>
                          </w:pPr>
                          <w:r>
                            <w:rPr>
                              <w:color w:val="0000FF"/>
                              <w:spacing w:val="-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Telefono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+39 075 5746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CC2A88">
                            <w:rPr>
                              <w:spacing w:val="-1"/>
                              <w:sz w:val="16"/>
                            </w:rPr>
                            <w:t>660-</w:t>
                          </w:r>
                          <w:r w:rsidR="00D31407">
                            <w:rPr>
                              <w:sz w:val="16"/>
                            </w:rPr>
                            <w:t>276-</w:t>
                          </w:r>
                          <w:r w:rsidR="005F2267">
                            <w:rPr>
                              <w:sz w:val="16"/>
                            </w:rPr>
                            <w:t>477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845B8E">
              <v:stroke joinstyle="miter"/>
              <v:path gradientshapeok="t" o:connecttype="rect"/>
            </v:shapetype>
            <v:shape id="Text Box 1" style="position:absolute;margin-left:332.2pt;margin-top:748.75pt;width:197.05pt;height:40.65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">
              <v:textbox inset="0,0,0,0">
                <w:txbxContent>
                  <w:p w:rsidR="005C400A" w:rsidRDefault="00D31407" w14:paraId="704D1130" w14:textId="77777777">
                    <w:pPr>
                      <w:spacing w:before="21"/>
                      <w:ind w:left="20" w:right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Servizio Dottorato di Ricerca</w:t>
                    </w:r>
                  </w:p>
                  <w:p w:rsidR="00D31407" w:rsidRDefault="005635B7" w14:paraId="57994DB4" w14:textId="77777777">
                    <w:pPr>
                      <w:ind w:left="20" w:right="306"/>
                      <w:rPr>
                        <w:color w:val="0000FF"/>
                        <w:sz w:val="16"/>
                        <w:u w:val="single" w:color="0000FF"/>
                      </w:rPr>
                    </w:pPr>
                    <w:r>
                      <w:rPr>
                        <w:sz w:val="16"/>
                      </w:rPr>
                      <w:t xml:space="preserve">e-mail </w:t>
                    </w:r>
                    <w:hyperlink r:id="rId4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dottorato@unistrapg.it</w:t>
                      </w:r>
                    </w:hyperlink>
                  </w:p>
                  <w:p w:rsidR="005C400A" w:rsidRDefault="005635B7" w14:paraId="2F46E88E" w14:textId="2E9C492E">
                    <w:pPr>
                      <w:ind w:left="20" w:right="306"/>
                      <w:rPr>
                        <w:sz w:val="16"/>
                      </w:rPr>
                    </w:pPr>
                    <w:r>
                      <w:rPr>
                        <w:color w:val="0000FF"/>
                        <w:spacing w:val="-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Telefono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+39 075 5746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 w:rsidR="00CC2A88">
                      <w:rPr>
                        <w:spacing w:val="-1"/>
                        <w:sz w:val="16"/>
                      </w:rPr>
                      <w:t>660-</w:t>
                    </w:r>
                    <w:r w:rsidR="00D31407">
                      <w:rPr>
                        <w:sz w:val="16"/>
                      </w:rPr>
                      <w:t>276-</w:t>
                    </w:r>
                    <w:r w:rsidR="005F2267">
                      <w:rPr>
                        <w:sz w:val="16"/>
                      </w:rPr>
                      <w:t>477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B99" w:rsidRDefault="00394B99" w14:paraId="7CF0F617" w14:textId="77777777">
      <w:r>
        <w:separator/>
      </w:r>
    </w:p>
  </w:footnote>
  <w:footnote w:type="continuationSeparator" w:id="0">
    <w:p w:rsidR="00394B99" w:rsidRDefault="00394B99" w14:paraId="683042A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31407" w:rsidRDefault="00D31407" w14:paraId="776F4EAC" w14:textId="77777777">
    <w:pPr>
      <w:pStyle w:val="Corpotesto"/>
      <w:spacing w:line="14" w:lineRule="auto"/>
    </w:pPr>
  </w:p>
  <w:p w:rsidR="00D31407" w:rsidRDefault="00D31407" w14:paraId="042A029E" w14:textId="76672786">
    <w:pPr>
      <w:pStyle w:val="Corpotesto"/>
      <w:spacing w:line="14" w:lineRule="auto"/>
    </w:pPr>
  </w:p>
  <w:p w:rsidR="00D31407" w:rsidRDefault="00D31407" w14:paraId="5AB30AB0" w14:textId="77777777">
    <w:pPr>
      <w:pStyle w:val="Corpotesto"/>
      <w:spacing w:line="14" w:lineRule="auto"/>
    </w:pPr>
  </w:p>
  <w:p w:rsidR="005C400A" w:rsidRDefault="005C400A" w14:paraId="21ADF0FC" w14:textId="2724A0D9">
    <w:pPr>
      <w:pStyle w:val="Corpotesto"/>
      <w:spacing w:line="14" w:lineRule="auto"/>
    </w:pPr>
  </w:p>
  <w:p w:rsidR="4E9CF24E" w:rsidP="4E9CF24E" w:rsidRDefault="4E9CF24E" w14:paraId="5CE4BDF2" w14:textId="7F0C3A38">
    <w:pPr>
      <w:pStyle w:val="Corpotesto"/>
      <w:spacing w:line="14" w:lineRule="auto"/>
    </w:pPr>
  </w:p>
  <w:p w:rsidR="4E9CF24E" w:rsidP="4E9CF24E" w:rsidRDefault="4E9CF24E" w14:paraId="24AFD770" w14:textId="05F1ADD0">
    <w:pPr>
      <w:pStyle w:val="Corpotesto"/>
      <w:spacing w:line="14" w:lineRule="auto"/>
    </w:pPr>
  </w:p>
  <w:p w:rsidR="4E9CF24E" w:rsidP="4E9CF24E" w:rsidRDefault="4E9CF24E" w14:paraId="200E394A" w14:textId="7363D43E">
    <w:pPr>
      <w:pStyle w:val="Corpotesto"/>
      <w:spacing w:line="14" w:lineRule="auto"/>
    </w:pPr>
  </w:p>
  <w:p w:rsidR="4E9CF24E" w:rsidP="4E9CF24E" w:rsidRDefault="4E9CF24E" w14:paraId="71696FDA" w14:textId="74DF8F88">
    <w:pPr>
      <w:pStyle w:val="Corpotesto"/>
      <w:spacing w:line="14" w:lineRule="auto"/>
    </w:pPr>
  </w:p>
  <w:p w:rsidR="4E9CF24E" w:rsidP="4E9CF24E" w:rsidRDefault="4E9CF24E" w14:paraId="74545191" w14:textId="3565F733">
    <w:pPr>
      <w:pStyle w:val="Corpotesto"/>
      <w:spacing w:line="14" w:lineRule="auto"/>
    </w:pPr>
  </w:p>
  <w:p w:rsidR="4E9CF24E" w:rsidP="4E9CF24E" w:rsidRDefault="4E9CF24E" w14:paraId="51056D36" w14:textId="31EEAB8D">
    <w:pPr>
      <w:pStyle w:val="Corpotesto"/>
      <w:spacing w:line="14" w:lineRule="auto"/>
    </w:pPr>
  </w:p>
  <w:p w:rsidR="4E9CF24E" w:rsidP="4E9CF24E" w:rsidRDefault="4E9CF24E" w14:paraId="2ED67565" w14:textId="638DCB71">
    <w:pPr>
      <w:pStyle w:val="Corpotesto"/>
      <w:spacing w:line="14" w:lineRule="auto"/>
    </w:pPr>
  </w:p>
  <w:p w:rsidR="4E9CF24E" w:rsidP="4E9CF24E" w:rsidRDefault="4E9CF24E" w14:paraId="66D633F9" w14:textId="5934F834">
    <w:pPr>
      <w:pStyle w:val="Corpotesto"/>
      <w:spacing w:line="14" w:lineRule="auto"/>
    </w:pPr>
  </w:p>
  <w:p w:rsidR="4E9CF24E" w:rsidP="4E9CF24E" w:rsidRDefault="4E9CF24E" w14:paraId="5B050FBC" w14:textId="090DD683">
    <w:pPr>
      <w:pStyle w:val="Corpotesto"/>
      <w:spacing w:line="14" w:lineRule="auto"/>
    </w:pPr>
  </w:p>
  <w:p w:rsidR="4E9CF24E" w:rsidP="4E9CF24E" w:rsidRDefault="4E9CF24E" w14:paraId="42CFAF4E" w14:textId="7E1031E9">
    <w:pPr>
      <w:pStyle w:val="Corpotesto"/>
      <w:spacing w:line="14" w:lineRule="auto"/>
    </w:pPr>
  </w:p>
  <w:p w:rsidR="4E9CF24E" w:rsidP="4E9CF24E" w:rsidRDefault="4E9CF24E" w14:paraId="1130E253" w14:textId="4E1C19AC">
    <w:pPr>
      <w:pStyle w:val="Corpotesto"/>
      <w:spacing w:line="14" w:lineRule="auto"/>
    </w:pPr>
  </w:p>
  <w:p w:rsidR="4E9CF24E" w:rsidP="4E9CF24E" w:rsidRDefault="4E9CF24E" w14:paraId="6E75CEDF" w14:textId="48F87E0C">
    <w:pPr>
      <w:pStyle w:val="Corpotesto"/>
      <w:spacing w:line="14" w:lineRule="auto"/>
    </w:pPr>
  </w:p>
  <w:p w:rsidR="4E9CF24E" w:rsidP="4E9CF24E" w:rsidRDefault="4E9CF24E" w14:paraId="27C41DDF" w14:textId="2DDE2D0B">
    <w:pPr>
      <w:pStyle w:val="Corpotesto"/>
      <w:spacing w:line="14" w:lineRule="auto"/>
    </w:pPr>
  </w:p>
  <w:p w:rsidR="4E9CF24E" w:rsidP="4E9CF24E" w:rsidRDefault="4E9CF24E" w14:paraId="09F18F3F" w14:textId="4240AACD">
    <w:pPr>
      <w:pStyle w:val="Corpotesto"/>
      <w:spacing w:line="14" w:lineRule="auto"/>
    </w:pPr>
  </w:p>
  <w:p w:rsidR="4E9CF24E" w:rsidP="4E9CF24E" w:rsidRDefault="4E9CF24E" w14:paraId="6039B930" w14:textId="55169283">
    <w:pPr>
      <w:pStyle w:val="Corpotesto"/>
      <w:spacing w:line="14" w:lineRule="auto"/>
    </w:pPr>
  </w:p>
  <w:p w:rsidR="4E9CF24E" w:rsidP="4E9CF24E" w:rsidRDefault="4E9CF24E" w14:paraId="0A62B94E" w14:textId="23A23877">
    <w:pPr>
      <w:pStyle w:val="Corpotesto"/>
      <w:spacing w:line="14" w:lineRule="auto"/>
    </w:pPr>
  </w:p>
  <w:p w:rsidR="4E9CF24E" w:rsidP="4E9CF24E" w:rsidRDefault="4E9CF24E" w14:paraId="3BD97434" w14:textId="6BEF7877">
    <w:pPr>
      <w:pStyle w:val="Corpotesto"/>
      <w:spacing w:line="14" w:lineRule="auto"/>
    </w:pPr>
  </w:p>
  <w:p w:rsidR="4E9CF24E" w:rsidP="4E9CF24E" w:rsidRDefault="4E9CF24E" w14:paraId="4BA84746" w14:textId="45028CF6">
    <w:pPr>
      <w:pStyle w:val="Corpotesto"/>
      <w:spacing w:line="14" w:lineRule="auto"/>
    </w:pPr>
  </w:p>
  <w:p w:rsidR="4E9CF24E" w:rsidP="4E9CF24E" w:rsidRDefault="4E9CF24E" w14:paraId="220F315A" w14:textId="34DDA107">
    <w:pPr>
      <w:pStyle w:val="Corpotesto"/>
      <w:spacing w:line="14" w:lineRule="auto"/>
    </w:pPr>
  </w:p>
  <w:p w:rsidR="4E9CF24E" w:rsidP="4E9CF24E" w:rsidRDefault="4E9CF24E" w14:paraId="12FF922C" w14:textId="2733D448">
    <w:pPr>
      <w:pStyle w:val="Corpotesto"/>
      <w:spacing w:line="14" w:lineRule="auto"/>
    </w:pPr>
  </w:p>
  <w:p w:rsidR="4E9CF24E" w:rsidP="4E9CF24E" w:rsidRDefault="4E9CF24E" w14:paraId="69A63C7C" w14:textId="55BFE713">
    <w:pPr>
      <w:pStyle w:val="Corpotesto"/>
      <w:spacing w:line="14" w:lineRule="auto"/>
    </w:pPr>
  </w:p>
  <w:p w:rsidR="4E9CF24E" w:rsidP="4E9CF24E" w:rsidRDefault="4E9CF24E" w14:paraId="6066794C" w14:textId="0288C9FF">
    <w:pPr>
      <w:pStyle w:val="Corpotesto"/>
      <w:spacing w:line="14" w:lineRule="auto"/>
    </w:pPr>
  </w:p>
  <w:p w:rsidR="4E9CF24E" w:rsidP="4E9CF24E" w:rsidRDefault="4E9CF24E" w14:paraId="76EC53EE" w14:textId="7A4FF919">
    <w:pPr>
      <w:pStyle w:val="Corpotesto"/>
      <w:spacing w:line="14" w:lineRule="auto"/>
    </w:pPr>
  </w:p>
  <w:p w:rsidR="4E9CF24E" w:rsidP="4E9CF24E" w:rsidRDefault="4E9CF24E" w14:paraId="487399BF" w14:textId="1747A8CD">
    <w:pPr>
      <w:pStyle w:val="Corpotesto"/>
      <w:spacing w:line="14" w:lineRule="auto"/>
    </w:pPr>
  </w:p>
  <w:p w:rsidR="4E9CF24E" w:rsidP="4E9CF24E" w:rsidRDefault="4E9CF24E" w14:paraId="44317CA4" w14:textId="5C1D0E5F">
    <w:pPr>
      <w:pStyle w:val="Corpotesto"/>
      <w:spacing w:line="14" w:lineRule="auto"/>
    </w:pPr>
  </w:p>
  <w:p w:rsidR="4E9CF24E" w:rsidP="4E9CF24E" w:rsidRDefault="4E9CF24E" w14:paraId="063039FB" w14:textId="63E9D6B9">
    <w:pPr>
      <w:pStyle w:val="Corpotesto"/>
      <w:spacing w:line="14" w:lineRule="auto"/>
    </w:pPr>
  </w:p>
  <w:p w:rsidR="4E9CF24E" w:rsidP="4E9CF24E" w:rsidRDefault="4E9CF24E" w14:paraId="202523D2" w14:textId="1CC70D9C">
    <w:pPr>
      <w:pStyle w:val="Corpotesto"/>
      <w:spacing w:line="14" w:lineRule="auto"/>
    </w:pPr>
  </w:p>
  <w:p w:rsidR="4E9CF24E" w:rsidP="4E9CF24E" w:rsidRDefault="4E9CF24E" w14:paraId="13F3A58C" w14:textId="7E745C0F">
    <w:pPr>
      <w:pStyle w:val="Corpotesto"/>
      <w:spacing w:line="14" w:lineRule="auto"/>
    </w:pPr>
  </w:p>
  <w:p w:rsidR="4E9CF24E" w:rsidP="4E9CF24E" w:rsidRDefault="4E9CF24E" w14:paraId="2CF81B81" w14:textId="0830AED9">
    <w:pPr>
      <w:pStyle w:val="Corpotesto"/>
      <w:spacing w:line="14" w:lineRule="auto"/>
    </w:pPr>
  </w:p>
  <w:p w:rsidR="4E9CF24E" w:rsidP="4E9CF24E" w:rsidRDefault="4E9CF24E" w14:paraId="27AA53E7" w14:textId="70C11693">
    <w:pPr>
      <w:pStyle w:val="Corpotesto"/>
      <w:spacing w:line="14" w:lineRule="auto"/>
    </w:pPr>
  </w:p>
  <w:p w:rsidR="4E9CF24E" w:rsidP="4E9CF24E" w:rsidRDefault="4E9CF24E" w14:paraId="0A73DBDC" w14:textId="262F5C9F">
    <w:pPr>
      <w:pStyle w:val="Corpotesto"/>
      <w:spacing w:line="14" w:lineRule="auto"/>
    </w:pPr>
  </w:p>
  <w:p w:rsidR="4E9CF24E" w:rsidP="4E9CF24E" w:rsidRDefault="4E9CF24E" w14:paraId="6FA6239D" w14:textId="4E26EFB3">
    <w:pPr>
      <w:pStyle w:val="Corpotesto"/>
      <w:spacing w:line="14" w:lineRule="auto"/>
    </w:pPr>
  </w:p>
  <w:p w:rsidR="4E9CF24E" w:rsidP="4E9CF24E" w:rsidRDefault="4E9CF24E" w14:paraId="2F9F77B3" w14:textId="3A1CB99A">
    <w:pPr>
      <w:pStyle w:val="Corpotesto"/>
      <w:spacing w:line="14" w:lineRule="auto"/>
    </w:pPr>
  </w:p>
  <w:p w:rsidR="4E9CF24E" w:rsidP="4E9CF24E" w:rsidRDefault="4E9CF24E" w14:paraId="7406F29B" w14:textId="1C08FB64">
    <w:pPr>
      <w:pStyle w:val="Corpotesto"/>
      <w:spacing w:line="14" w:lineRule="auto"/>
    </w:pPr>
  </w:p>
  <w:p w:rsidR="4E9CF24E" w:rsidP="4E9CF24E" w:rsidRDefault="4E9CF24E" w14:paraId="766B3A4E" w14:textId="36A74C6A">
    <w:pPr>
      <w:pStyle w:val="Corpotesto"/>
      <w:spacing w:line="14" w:lineRule="auto"/>
    </w:pPr>
  </w:p>
  <w:p w:rsidR="4E9CF24E" w:rsidP="4E9CF24E" w:rsidRDefault="4E9CF24E" w14:paraId="1DCF5A3F" w14:textId="72B438B1">
    <w:pPr>
      <w:pStyle w:val="Corpotesto"/>
      <w:spacing w:line="14" w:lineRule="auto"/>
    </w:pPr>
  </w:p>
  <w:p w:rsidR="4E9CF24E" w:rsidP="4E9CF24E" w:rsidRDefault="4E9CF24E" w14:paraId="6C89EA81" w14:textId="50196303">
    <w:pPr>
      <w:pStyle w:val="Corpotesto"/>
      <w:spacing w:line="14" w:lineRule="auto"/>
    </w:pPr>
  </w:p>
  <w:p w:rsidR="4E9CF24E" w:rsidP="4E9CF24E" w:rsidRDefault="4E9CF24E" w14:paraId="5B66A3F3" w14:textId="7ECC76E0">
    <w:pPr>
      <w:pStyle w:val="Corpotesto"/>
      <w:spacing w:line="14" w:lineRule="auto"/>
    </w:pPr>
  </w:p>
  <w:p w:rsidR="4E9CF24E" w:rsidP="4E9CF24E" w:rsidRDefault="4E9CF24E" w14:paraId="285717A0" w14:textId="5D551169">
    <w:pPr>
      <w:pStyle w:val="Corpotesto"/>
      <w:spacing w:line="14" w:lineRule="auto"/>
    </w:pPr>
  </w:p>
  <w:p w:rsidR="4E9CF24E" w:rsidP="4E9CF24E" w:rsidRDefault="4E9CF24E" w14:paraId="6C367D0E" w14:textId="1E4715C8">
    <w:pPr>
      <w:pStyle w:val="Corpotesto"/>
      <w:spacing w:line="14" w:lineRule="auto"/>
    </w:pPr>
  </w:p>
  <w:p w:rsidR="4E9CF24E" w:rsidP="4E9CF24E" w:rsidRDefault="4E9CF24E" w14:paraId="4451913C" w14:textId="5EEFDC26">
    <w:pPr>
      <w:pStyle w:val="Corpotesto"/>
      <w:spacing w:line="14" w:lineRule="auto"/>
    </w:pPr>
  </w:p>
  <w:p w:rsidR="4E9CF24E" w:rsidP="4E9CF24E" w:rsidRDefault="4E9CF24E" w14:paraId="66513941" w14:textId="2BA3D64D">
    <w:pPr>
      <w:pStyle w:val="Corpotesto"/>
      <w:spacing w:line="14" w:lineRule="auto"/>
    </w:pPr>
  </w:p>
  <w:p w:rsidR="4E9CF24E" w:rsidP="4E9CF24E" w:rsidRDefault="4E9CF24E" w14:paraId="3257341D" w14:textId="777BC48B">
    <w:pPr>
      <w:pStyle w:val="Corpotesto"/>
      <w:spacing w:line="14" w:lineRule="auto"/>
    </w:pPr>
  </w:p>
  <w:p w:rsidR="4E9CF24E" w:rsidP="4E9CF24E" w:rsidRDefault="4E9CF24E" w14:paraId="0AA4CF06" w14:textId="13D4AF13">
    <w:pPr>
      <w:pStyle w:val="Corpotesto"/>
      <w:spacing w:line="14" w:lineRule="auto"/>
    </w:pPr>
  </w:p>
  <w:p w:rsidR="4E9CF24E" w:rsidP="4E9CF24E" w:rsidRDefault="4E9CF24E" w14:paraId="4637E528" w14:textId="4FDB8E18">
    <w:pPr>
      <w:pStyle w:val="Corpotesto"/>
      <w:spacing w:line="14" w:lineRule="auto"/>
    </w:pPr>
  </w:p>
  <w:p w:rsidR="4E9CF24E" w:rsidP="4E9CF24E" w:rsidRDefault="4E9CF24E" w14:paraId="185E7797" w14:textId="2F200E05">
    <w:pPr>
      <w:pStyle w:val="Corpotesto"/>
      <w:spacing w:line="14" w:lineRule="auto"/>
    </w:pPr>
  </w:p>
  <w:p w:rsidR="4E9CF24E" w:rsidP="4E9CF24E" w:rsidRDefault="4E9CF24E" w14:paraId="443CB68F" w14:textId="722DB8C9">
    <w:pPr>
      <w:pStyle w:val="Corpotesto"/>
      <w:spacing w:line="14" w:lineRule="auto"/>
    </w:pPr>
  </w:p>
  <w:p w:rsidR="4E9CF24E" w:rsidP="4E9CF24E" w:rsidRDefault="4E9CF24E" w14:paraId="1D9F2EFA" w14:textId="705FFD98">
    <w:pPr>
      <w:pStyle w:val="Corpotesto"/>
      <w:spacing w:line="14" w:lineRule="auto"/>
    </w:pPr>
  </w:p>
  <w:p w:rsidR="4E9CF24E" w:rsidP="4E9CF24E" w:rsidRDefault="4E9CF24E" w14:paraId="7FB9AD35" w14:textId="6AA5824E">
    <w:pPr>
      <w:pStyle w:val="Corpotesto"/>
      <w:spacing w:line="14" w:lineRule="auto"/>
    </w:pPr>
  </w:p>
  <w:p w:rsidR="4E9CF24E" w:rsidP="4E9CF24E" w:rsidRDefault="4E9CF24E" w14:paraId="64C72EFE" w14:textId="6C6E0233">
    <w:pPr>
      <w:pStyle w:val="Corpotesto"/>
      <w:spacing w:line="14" w:lineRule="auto"/>
    </w:pPr>
  </w:p>
  <w:p w:rsidR="4E9CF24E" w:rsidP="4E9CF24E" w:rsidRDefault="4E9CF24E" w14:paraId="3C582B08" w14:textId="2306CF41">
    <w:pPr>
      <w:pStyle w:val="Corpotesto"/>
      <w:spacing w:line="14" w:lineRule="auto"/>
    </w:pPr>
  </w:p>
  <w:p w:rsidR="4E9CF24E" w:rsidP="4E9CF24E" w:rsidRDefault="4E9CF24E" w14:paraId="3126CE43" w14:textId="4CE3EF59">
    <w:pPr>
      <w:pStyle w:val="Corpotesto"/>
      <w:spacing w:line="14" w:lineRule="auto"/>
    </w:pPr>
  </w:p>
  <w:p w:rsidR="4E9CF24E" w:rsidP="4E9CF24E" w:rsidRDefault="4E9CF24E" w14:paraId="15ED2519" w14:textId="7F94F34F">
    <w:pPr>
      <w:pStyle w:val="Corpotesto"/>
      <w:spacing w:line="14" w:lineRule="auto"/>
    </w:pPr>
  </w:p>
  <w:p w:rsidR="4E9CF24E" w:rsidP="4E9CF24E" w:rsidRDefault="4E9CF24E" w14:paraId="4FEC330F" w14:textId="677B85D3">
    <w:pPr>
      <w:pStyle w:val="Corpotesto"/>
      <w:spacing w:line="14" w:lineRule="auto"/>
    </w:pPr>
  </w:p>
  <w:p w:rsidR="4E9CF24E" w:rsidP="4E9CF24E" w:rsidRDefault="00CC2A88" w14:paraId="7565E059" w14:textId="62E75B0E">
    <w:pPr>
      <w:pStyle w:val="Corpotesto"/>
      <w:spacing w:line="14" w:lineRule="auto"/>
    </w:pPr>
    <w:r>
      <w:rPr>
        <w:noProof/>
      </w:rPr>
      <w:drawing>
        <wp:inline distT="0" distB="0" distL="0" distR="0" wp14:anchorId="3866245A" wp14:editId="2C8AC654">
          <wp:extent cx="6181725" cy="1152525"/>
          <wp:effectExtent l="0" t="0" r="9525" b="9525"/>
          <wp:docPr id="134622371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4E9CF24E" w:rsidP="4E9CF24E" w:rsidRDefault="4E9CF24E" w14:paraId="54CE0C7F" w14:textId="0B56F383">
    <w:pPr>
      <w:pStyle w:val="Corpotesto"/>
      <w:spacing w:line="14" w:lineRule="auto"/>
    </w:pPr>
  </w:p>
  <w:p w:rsidR="4E9CF24E" w:rsidP="4E9CF24E" w:rsidRDefault="4E9CF24E" w14:paraId="54EF353E" w14:textId="4D5B88B6">
    <w:pPr>
      <w:pStyle w:val="Corpotesto"/>
      <w:spacing w:line="14" w:lineRule="auto"/>
    </w:pPr>
  </w:p>
  <w:p w:rsidR="4E9CF24E" w:rsidP="4E9CF24E" w:rsidRDefault="4E9CF24E" w14:paraId="1D87C883" w14:textId="05EFFBD8">
    <w:pPr>
      <w:pStyle w:val="Corpotesto"/>
      <w:spacing w:line="14" w:lineRule="auto"/>
    </w:pPr>
  </w:p>
  <w:p w:rsidR="4E9CF24E" w:rsidP="4E9CF24E" w:rsidRDefault="4E9CF24E" w14:paraId="5571D1FA" w14:textId="7515D067">
    <w:pPr>
      <w:pStyle w:val="Corpotesto"/>
      <w:spacing w:line="14" w:lineRule="auto"/>
    </w:pPr>
  </w:p>
  <w:p w:rsidR="4E9CF24E" w:rsidP="4E9CF24E" w:rsidRDefault="4E9CF24E" w14:paraId="2200E4CE" w14:textId="1D69690A">
    <w:pPr>
      <w:pStyle w:val="Corpotesto"/>
      <w:spacing w:line="14" w:lineRule="auto"/>
    </w:pPr>
  </w:p>
  <w:p w:rsidR="4E9CF24E" w:rsidP="4E9CF24E" w:rsidRDefault="4E9CF24E" w14:paraId="7BEFAFBF" w14:textId="046F0AA7">
    <w:pPr>
      <w:pStyle w:val="Corpotesto"/>
      <w:spacing w:line="14" w:lineRule="auto"/>
    </w:pPr>
  </w:p>
  <w:p w:rsidR="4E9CF24E" w:rsidP="4E9CF24E" w:rsidRDefault="4E9CF24E" w14:paraId="5975BBD1" w14:textId="6FB7A3D6">
    <w:pPr>
      <w:pStyle w:val="Corpotesto"/>
      <w:spacing w:line="14" w:lineRule="auto"/>
    </w:pPr>
  </w:p>
  <w:p w:rsidR="4E9CF24E" w:rsidP="4E9CF24E" w:rsidRDefault="4E9CF24E" w14:paraId="2D86C98F" w14:textId="09F05017">
    <w:pPr>
      <w:pStyle w:val="Corpotesto"/>
      <w:spacing w:line="14" w:lineRule="auto"/>
    </w:pPr>
  </w:p>
  <w:p w:rsidR="4E9CF24E" w:rsidP="4E9CF24E" w:rsidRDefault="4E9CF24E" w14:paraId="1336BBB6" w14:textId="1CD1C248">
    <w:pPr>
      <w:pStyle w:val="Corpotesto"/>
      <w:spacing w:line="14" w:lineRule="auto"/>
    </w:pPr>
  </w:p>
  <w:p w:rsidR="4E9CF24E" w:rsidP="4E9CF24E" w:rsidRDefault="4E9CF24E" w14:paraId="62C3E85B" w14:textId="6DF384F7">
    <w:pPr>
      <w:pStyle w:val="Corpotesto"/>
      <w:spacing w:line="14" w:lineRule="auto"/>
    </w:pPr>
  </w:p>
  <w:p w:rsidR="4E9CF24E" w:rsidP="4E9CF24E" w:rsidRDefault="4E9CF24E" w14:paraId="7E85BD7C" w14:textId="5A0FB9D9">
    <w:pPr>
      <w:pStyle w:val="Corpotesto"/>
      <w:spacing w:line="14" w:lineRule="auto"/>
    </w:pPr>
  </w:p>
  <w:p w:rsidR="4E9CF24E" w:rsidP="4E9CF24E" w:rsidRDefault="4E9CF24E" w14:paraId="3AD3EF89" w14:textId="00E987AA">
    <w:pPr>
      <w:pStyle w:val="Corpotesto"/>
      <w:spacing w:line="14" w:lineRule="auto"/>
    </w:pPr>
  </w:p>
  <w:p w:rsidR="4E9CF24E" w:rsidP="4E9CF24E" w:rsidRDefault="4E9CF24E" w14:paraId="38D532BC" w14:textId="6F93D505">
    <w:pPr>
      <w:pStyle w:val="Corpotesto"/>
      <w:spacing w:line="14" w:lineRule="auto"/>
    </w:pPr>
  </w:p>
  <w:p w:rsidR="4E9CF24E" w:rsidP="4E9CF24E" w:rsidRDefault="4E9CF24E" w14:paraId="0B0DDC17" w14:textId="3A599959">
    <w:pPr>
      <w:pStyle w:val="Corpotesto"/>
      <w:spacing w:line="14" w:lineRule="auto"/>
    </w:pPr>
  </w:p>
  <w:p w:rsidR="4E9CF24E" w:rsidP="4E9CF24E" w:rsidRDefault="4E9CF24E" w14:paraId="60F9D9DC" w14:textId="3BEFB9D8">
    <w:pPr>
      <w:pStyle w:val="Corpotesto"/>
      <w:spacing w:line="14" w:lineRule="auto"/>
    </w:pPr>
  </w:p>
  <w:p w:rsidR="4E9CF24E" w:rsidP="4E9CF24E" w:rsidRDefault="4E9CF24E" w14:paraId="1C052ECD" w14:textId="6B64909D">
    <w:pPr>
      <w:pStyle w:val="Corpotesto"/>
      <w:spacing w:line="14" w:lineRule="auto"/>
    </w:pPr>
  </w:p>
  <w:p w:rsidR="4E9CF24E" w:rsidP="4E9CF24E" w:rsidRDefault="4E9CF24E" w14:paraId="1C57E95F" w14:textId="0D601594">
    <w:pPr>
      <w:pStyle w:val="Corpotesto"/>
      <w:spacing w:line="14" w:lineRule="auto"/>
    </w:pPr>
  </w:p>
  <w:p w:rsidR="4E9CF24E" w:rsidP="4E9CF24E" w:rsidRDefault="4E9CF24E" w14:paraId="37A34B36" w14:textId="5D0E1CEC">
    <w:pPr>
      <w:pStyle w:val="Corpotesto"/>
      <w:spacing w:line="14" w:lineRule="auto"/>
    </w:pPr>
  </w:p>
  <w:p w:rsidR="4E9CF24E" w:rsidP="4E9CF24E" w:rsidRDefault="4E9CF24E" w14:paraId="5D731D1F" w14:textId="010A18C4">
    <w:pPr>
      <w:pStyle w:val="Corpotesto"/>
      <w:spacing w:line="14" w:lineRule="auto"/>
    </w:pPr>
  </w:p>
  <w:p w:rsidR="4E9CF24E" w:rsidP="4E9CF24E" w:rsidRDefault="4E9CF24E" w14:paraId="67100F2E" w14:textId="69468D34">
    <w:pPr>
      <w:pStyle w:val="Corpotesto"/>
      <w:spacing w:line="14" w:lineRule="auto"/>
    </w:pPr>
  </w:p>
  <w:p w:rsidR="4E9CF24E" w:rsidP="4E9CF24E" w:rsidRDefault="4E9CF24E" w14:paraId="0C208783" w14:textId="6E962C6A">
    <w:pPr>
      <w:pStyle w:val="Corpotesto"/>
      <w:spacing w:line="14" w:lineRule="auto"/>
    </w:pPr>
  </w:p>
  <w:p w:rsidR="4E9CF24E" w:rsidP="4E9CF24E" w:rsidRDefault="4E9CF24E" w14:paraId="4DA2D353" w14:textId="20D50243">
    <w:pPr>
      <w:pStyle w:val="Corpotesto"/>
      <w:spacing w:line="14" w:lineRule="auto"/>
    </w:pPr>
  </w:p>
  <w:p w:rsidR="4E9CF24E" w:rsidP="4E9CF24E" w:rsidRDefault="4E9CF24E" w14:paraId="0538620A" w14:textId="047827DA">
    <w:pPr>
      <w:pStyle w:val="Corpotesto"/>
      <w:spacing w:line="14" w:lineRule="auto"/>
    </w:pPr>
  </w:p>
  <w:p w:rsidR="4E9CF24E" w:rsidP="4E9CF24E" w:rsidRDefault="4E9CF24E" w14:paraId="0D21339F" w14:textId="6D6A4D45">
    <w:pPr>
      <w:pStyle w:val="Corpotesto"/>
      <w:spacing w:line="14" w:lineRule="auto"/>
    </w:pPr>
  </w:p>
  <w:p w:rsidR="4E9CF24E" w:rsidP="4E9CF24E" w:rsidRDefault="4E9CF24E" w14:paraId="7FBEF38A" w14:textId="1EDE8BCA">
    <w:pPr>
      <w:pStyle w:val="Corpotesto"/>
      <w:spacing w:line="14" w:lineRule="auto"/>
    </w:pPr>
  </w:p>
  <w:p w:rsidR="4E9CF24E" w:rsidP="4E9CF24E" w:rsidRDefault="4E9CF24E" w14:paraId="6567FAB8" w14:textId="0C9074F7">
    <w:pPr>
      <w:pStyle w:val="Corpotesto"/>
      <w:spacing w:line="14" w:lineRule="auto"/>
    </w:pPr>
  </w:p>
  <w:p w:rsidR="4E9CF24E" w:rsidP="4E9CF24E" w:rsidRDefault="4E9CF24E" w14:paraId="493400D4" w14:textId="60D4BC3F">
    <w:pPr>
      <w:pStyle w:val="Corpotesto"/>
      <w:spacing w:line="14" w:lineRule="auto"/>
    </w:pPr>
  </w:p>
  <w:p w:rsidR="4E9CF24E" w:rsidP="4E9CF24E" w:rsidRDefault="4E9CF24E" w14:paraId="4B671CDB" w14:textId="16092C94">
    <w:pPr>
      <w:pStyle w:val="Corpotesto"/>
      <w:spacing w:line="14" w:lineRule="auto"/>
    </w:pPr>
  </w:p>
  <w:p w:rsidR="4E9CF24E" w:rsidP="4E9CF24E" w:rsidRDefault="4E9CF24E" w14:paraId="72F8E9F3" w14:textId="3BE6A0EC">
    <w:pPr>
      <w:pStyle w:val="Corpotesto"/>
      <w:spacing w:line="14" w:lineRule="auto"/>
    </w:pPr>
  </w:p>
  <w:p w:rsidR="4E9CF24E" w:rsidP="4E9CF24E" w:rsidRDefault="4E9CF24E" w14:paraId="3FBCD39F" w14:textId="12D01594">
    <w:pPr>
      <w:pStyle w:val="Corpotesto"/>
      <w:spacing w:line="14" w:lineRule="auto"/>
    </w:pPr>
  </w:p>
  <w:p w:rsidR="4E9CF24E" w:rsidP="4E9CF24E" w:rsidRDefault="4E9CF24E" w14:paraId="30F99B15" w14:textId="729A2A53">
    <w:pPr>
      <w:pStyle w:val="Corpotesto"/>
      <w:spacing w:line="14" w:lineRule="auto"/>
    </w:pPr>
  </w:p>
  <w:p w:rsidR="4E9CF24E" w:rsidP="4E9CF24E" w:rsidRDefault="4E9CF24E" w14:paraId="06F690BB" w14:textId="76C80E7E">
    <w:pPr>
      <w:pStyle w:val="Corpotesto"/>
      <w:spacing w:line="14" w:lineRule="auto"/>
    </w:pPr>
  </w:p>
  <w:p w:rsidR="4E9CF24E" w:rsidP="4E9CF24E" w:rsidRDefault="4E9CF24E" w14:paraId="276D5BFF" w14:textId="477A6170">
    <w:pPr>
      <w:pStyle w:val="Corpotesto"/>
      <w:spacing w:line="14" w:lineRule="auto"/>
    </w:pPr>
  </w:p>
  <w:p w:rsidR="4E9CF24E" w:rsidP="4E9CF24E" w:rsidRDefault="00CC2A88" w14:paraId="480E28FA" w14:textId="433B64BF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6995968" behindDoc="1" locked="0" layoutInCell="1" allowOverlap="1" wp14:anchorId="52B4B640" wp14:editId="5894CAE7">
          <wp:simplePos x="0" y="0"/>
          <wp:positionH relativeFrom="page">
            <wp:posOffset>342900</wp:posOffset>
          </wp:positionH>
          <wp:positionV relativeFrom="margin">
            <wp:align>top</wp:align>
          </wp:positionV>
          <wp:extent cx="2011680" cy="913765"/>
          <wp:effectExtent l="0" t="0" r="7620" b="635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11680" cy="913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4E9CF24E" w:rsidP="4E9CF24E" w:rsidRDefault="4E9CF24E" w14:paraId="1CC903D0" w14:textId="2161B2FB">
    <w:pPr>
      <w:pStyle w:val="Corpotesto"/>
      <w:spacing w:line="14" w:lineRule="auto"/>
    </w:pPr>
  </w:p>
  <w:p w:rsidR="4E9CF24E" w:rsidP="4E9CF24E" w:rsidRDefault="4E9CF24E" w14:paraId="226CB87B" w14:textId="2783284C">
    <w:pPr>
      <w:pStyle w:val="Corpotesto"/>
      <w:spacing w:line="14" w:lineRule="auto"/>
    </w:pPr>
  </w:p>
  <w:p w:rsidR="4E9CF24E" w:rsidP="4E9CF24E" w:rsidRDefault="4E9CF24E" w14:paraId="3E28CAF7" w14:textId="4BCFA0B5">
    <w:pPr>
      <w:pStyle w:val="Corpotesto"/>
      <w:spacing w:line="14" w:lineRule="auto"/>
    </w:pPr>
  </w:p>
  <w:p w:rsidR="4E9CF24E" w:rsidP="4E9CF24E" w:rsidRDefault="4E9CF24E" w14:paraId="5325364E" w14:textId="159FB369">
    <w:pPr>
      <w:pStyle w:val="Corpotesto"/>
      <w:spacing w:line="14" w:lineRule="auto"/>
    </w:pPr>
  </w:p>
  <w:p w:rsidR="4E9CF24E" w:rsidP="4E9CF24E" w:rsidRDefault="4E9CF24E" w14:paraId="008DE331" w14:textId="0873AB97">
    <w:pPr>
      <w:pStyle w:val="Corpotesto"/>
      <w:spacing w:line="14" w:lineRule="auto"/>
    </w:pPr>
  </w:p>
  <w:p w:rsidR="4E9CF24E" w:rsidP="4E9CF24E" w:rsidRDefault="4E9CF24E" w14:paraId="23B47572" w14:textId="2C85A8AC">
    <w:pPr>
      <w:pStyle w:val="Corpotesto"/>
      <w:spacing w:line="14" w:lineRule="auto"/>
    </w:pPr>
  </w:p>
  <w:p w:rsidR="4E9CF24E" w:rsidP="4E9CF24E" w:rsidRDefault="4E9CF24E" w14:paraId="14B849CB" w14:textId="072C93E7">
    <w:pPr>
      <w:pStyle w:val="Corpotesto"/>
      <w:spacing w:line="14" w:lineRule="auto"/>
    </w:pPr>
  </w:p>
  <w:p w:rsidR="4E9CF24E" w:rsidP="4E9CF24E" w:rsidRDefault="4E9CF24E" w14:paraId="5796A56A" w14:textId="58DA90B9">
    <w:pPr>
      <w:pStyle w:val="Corpotesto"/>
      <w:spacing w:line="14" w:lineRule="auto"/>
    </w:pPr>
  </w:p>
  <w:p w:rsidR="4E9CF24E" w:rsidP="4E9CF24E" w:rsidRDefault="4E9CF24E" w14:paraId="2DDCDC61" w14:textId="4D28CB5F">
    <w:pPr>
      <w:pStyle w:val="Corpotesto"/>
      <w:spacing w:line="14" w:lineRule="auto"/>
    </w:pPr>
  </w:p>
  <w:p w:rsidR="4E9CF24E" w:rsidP="4E9CF24E" w:rsidRDefault="4E9CF24E" w14:paraId="480DF9C6" w14:textId="6BBAA55F">
    <w:pPr>
      <w:pStyle w:val="Corpotesto"/>
      <w:spacing w:line="14" w:lineRule="auto"/>
    </w:pPr>
  </w:p>
  <w:p w:rsidR="4E9CF24E" w:rsidP="4E9CF24E" w:rsidRDefault="4E9CF24E" w14:paraId="53467B55" w14:textId="32568535">
    <w:pPr>
      <w:pStyle w:val="Corpotesto"/>
      <w:spacing w:line="14" w:lineRule="auto"/>
    </w:pPr>
  </w:p>
  <w:p w:rsidR="4E9CF24E" w:rsidP="4E9CF24E" w:rsidRDefault="4E9CF24E" w14:paraId="0073A4D9" w14:textId="42B89285">
    <w:pPr>
      <w:pStyle w:val="Corpotesto"/>
      <w:spacing w:line="14" w:lineRule="auto"/>
    </w:pPr>
  </w:p>
  <w:p w:rsidR="4E9CF24E" w:rsidP="4E9CF24E" w:rsidRDefault="4E9CF24E" w14:paraId="1EE41BDD" w14:textId="4B728E21">
    <w:pPr>
      <w:pStyle w:val="Corpotesto"/>
      <w:spacing w:line="14" w:lineRule="auto"/>
    </w:pPr>
  </w:p>
  <w:p w:rsidR="4E9CF24E" w:rsidP="4E9CF24E" w:rsidRDefault="4E9CF24E" w14:paraId="100F90E6" w14:textId="753CC66B">
    <w:pPr>
      <w:pStyle w:val="Corpotesto"/>
      <w:spacing w:line="14" w:lineRule="auto"/>
    </w:pPr>
  </w:p>
  <w:p w:rsidR="4E9CF24E" w:rsidP="4E9CF24E" w:rsidRDefault="4E9CF24E" w14:paraId="71A9E169" w14:textId="0E71D961">
    <w:pPr>
      <w:pStyle w:val="Corpotesto"/>
      <w:spacing w:line="14" w:lineRule="auto"/>
    </w:pPr>
  </w:p>
  <w:p w:rsidR="4E9CF24E" w:rsidP="4E9CF24E" w:rsidRDefault="4E9CF24E" w14:paraId="4B0885CB" w14:textId="244BE56F">
    <w:pPr>
      <w:pStyle w:val="Corpotesto"/>
      <w:spacing w:line="14" w:lineRule="auto"/>
    </w:pPr>
  </w:p>
  <w:p w:rsidR="4E9CF24E" w:rsidP="4E9CF24E" w:rsidRDefault="4E9CF24E" w14:paraId="1E31427D" w14:textId="41864476">
    <w:pPr>
      <w:pStyle w:val="Corpotesto"/>
      <w:spacing w:line="14" w:lineRule="auto"/>
    </w:pPr>
  </w:p>
  <w:p w:rsidR="4E9CF24E" w:rsidP="4E9CF24E" w:rsidRDefault="4E9CF24E" w14:paraId="18D79DDF" w14:textId="6AC7E0F4">
    <w:pPr>
      <w:pStyle w:val="Corpotesto"/>
      <w:spacing w:line="14" w:lineRule="auto"/>
    </w:pPr>
  </w:p>
  <w:p w:rsidR="4E9CF24E" w:rsidP="4E9CF24E" w:rsidRDefault="4E9CF24E" w14:paraId="5B49F736" w14:textId="5A550FF7">
    <w:pPr>
      <w:pStyle w:val="Corpotesto"/>
      <w:spacing w:line="14" w:lineRule="auto"/>
    </w:pPr>
  </w:p>
  <w:p w:rsidR="4E9CF24E" w:rsidP="4E9CF24E" w:rsidRDefault="4E9CF24E" w14:paraId="10A25183" w14:textId="284BCE1F">
    <w:pPr>
      <w:pStyle w:val="Corpotesto"/>
      <w:spacing w:line="14" w:lineRule="auto"/>
    </w:pPr>
  </w:p>
  <w:p w:rsidR="4E9CF24E" w:rsidP="4E9CF24E" w:rsidRDefault="4E9CF24E" w14:paraId="13B9DD09" w14:textId="77EA1C89">
    <w:pPr>
      <w:pStyle w:val="Corpotesto"/>
      <w:spacing w:line="14" w:lineRule="auto"/>
    </w:pPr>
  </w:p>
  <w:p w:rsidR="4E9CF24E" w:rsidP="4E9CF24E" w:rsidRDefault="4E9CF24E" w14:paraId="72A48A0D" w14:textId="1FD36893">
    <w:pPr>
      <w:pStyle w:val="Corpotesto"/>
      <w:spacing w:line="14" w:lineRule="auto"/>
    </w:pPr>
  </w:p>
  <w:p w:rsidR="4E9CF24E" w:rsidP="4E9CF24E" w:rsidRDefault="4E9CF24E" w14:paraId="7621A97E" w14:textId="40873F2E">
    <w:pPr>
      <w:pStyle w:val="Corpotesto"/>
      <w:spacing w:line="14" w:lineRule="auto"/>
    </w:pPr>
  </w:p>
  <w:p w:rsidR="4E9CF24E" w:rsidP="4E9CF24E" w:rsidRDefault="4E9CF24E" w14:paraId="38E190BC" w14:textId="1E06FCB1">
    <w:pPr>
      <w:pStyle w:val="Corpotesto"/>
      <w:spacing w:line="14" w:lineRule="auto"/>
    </w:pPr>
  </w:p>
  <w:p w:rsidR="4E9CF24E" w:rsidP="4E9CF24E" w:rsidRDefault="4E9CF24E" w14:paraId="355EC041" w14:textId="1423340B">
    <w:pPr>
      <w:pStyle w:val="Corpotesto"/>
      <w:spacing w:line="14" w:lineRule="auto"/>
    </w:pPr>
  </w:p>
  <w:p w:rsidR="4E9CF24E" w:rsidP="4E9CF24E" w:rsidRDefault="4E9CF24E" w14:paraId="29980A4B" w14:textId="2D93449F">
    <w:pPr>
      <w:pStyle w:val="Corpotesto"/>
      <w:spacing w:line="14" w:lineRule="auto"/>
    </w:pPr>
  </w:p>
  <w:p w:rsidR="4E9CF24E" w:rsidP="4E9CF24E" w:rsidRDefault="4E9CF24E" w14:paraId="417BAEE3" w14:textId="0FAC85E0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B1A"/>
    <w:multiLevelType w:val="multilevel"/>
    <w:tmpl w:val="4122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A326910"/>
    <w:multiLevelType w:val="hybridMultilevel"/>
    <w:tmpl w:val="BDB8C9CA"/>
    <w:lvl w:ilvl="0" w:tplc="CE46EB12">
      <w:numFmt w:val="bullet"/>
      <w:lvlText w:val="-"/>
      <w:lvlJc w:val="left"/>
      <w:pPr>
        <w:ind w:left="1053" w:hanging="361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it-IT" w:eastAsia="en-US" w:bidi="ar-SA"/>
      </w:rPr>
    </w:lvl>
    <w:lvl w:ilvl="1" w:tplc="D25A7E84">
      <w:numFmt w:val="bullet"/>
      <w:lvlText w:val="•"/>
      <w:lvlJc w:val="left"/>
      <w:pPr>
        <w:ind w:left="1962" w:hanging="361"/>
      </w:pPr>
      <w:rPr>
        <w:rFonts w:hint="default"/>
        <w:lang w:val="it-IT" w:eastAsia="en-US" w:bidi="ar-SA"/>
      </w:rPr>
    </w:lvl>
    <w:lvl w:ilvl="2" w:tplc="EC2A9FE2">
      <w:numFmt w:val="bullet"/>
      <w:lvlText w:val="•"/>
      <w:lvlJc w:val="left"/>
      <w:pPr>
        <w:ind w:left="2864" w:hanging="361"/>
      </w:pPr>
      <w:rPr>
        <w:rFonts w:hint="default"/>
        <w:lang w:val="it-IT" w:eastAsia="en-US" w:bidi="ar-SA"/>
      </w:rPr>
    </w:lvl>
    <w:lvl w:ilvl="3" w:tplc="11A08544">
      <w:numFmt w:val="bullet"/>
      <w:lvlText w:val="•"/>
      <w:lvlJc w:val="left"/>
      <w:pPr>
        <w:ind w:left="3767" w:hanging="361"/>
      </w:pPr>
      <w:rPr>
        <w:rFonts w:hint="default"/>
        <w:lang w:val="it-IT" w:eastAsia="en-US" w:bidi="ar-SA"/>
      </w:rPr>
    </w:lvl>
    <w:lvl w:ilvl="4" w:tplc="0228F57A">
      <w:numFmt w:val="bullet"/>
      <w:lvlText w:val="•"/>
      <w:lvlJc w:val="left"/>
      <w:pPr>
        <w:ind w:left="4669" w:hanging="361"/>
      </w:pPr>
      <w:rPr>
        <w:rFonts w:hint="default"/>
        <w:lang w:val="it-IT" w:eastAsia="en-US" w:bidi="ar-SA"/>
      </w:rPr>
    </w:lvl>
    <w:lvl w:ilvl="5" w:tplc="D884D6D8">
      <w:numFmt w:val="bullet"/>
      <w:lvlText w:val="•"/>
      <w:lvlJc w:val="left"/>
      <w:pPr>
        <w:ind w:left="5572" w:hanging="361"/>
      </w:pPr>
      <w:rPr>
        <w:rFonts w:hint="default"/>
        <w:lang w:val="it-IT" w:eastAsia="en-US" w:bidi="ar-SA"/>
      </w:rPr>
    </w:lvl>
    <w:lvl w:ilvl="6" w:tplc="9DC41668">
      <w:numFmt w:val="bullet"/>
      <w:lvlText w:val="•"/>
      <w:lvlJc w:val="left"/>
      <w:pPr>
        <w:ind w:left="6474" w:hanging="361"/>
      </w:pPr>
      <w:rPr>
        <w:rFonts w:hint="default"/>
        <w:lang w:val="it-IT" w:eastAsia="en-US" w:bidi="ar-SA"/>
      </w:rPr>
    </w:lvl>
    <w:lvl w:ilvl="7" w:tplc="00146896">
      <w:numFmt w:val="bullet"/>
      <w:lvlText w:val="•"/>
      <w:lvlJc w:val="left"/>
      <w:pPr>
        <w:ind w:left="7376" w:hanging="361"/>
      </w:pPr>
      <w:rPr>
        <w:rFonts w:hint="default"/>
        <w:lang w:val="it-IT" w:eastAsia="en-US" w:bidi="ar-SA"/>
      </w:rPr>
    </w:lvl>
    <w:lvl w:ilvl="8" w:tplc="BA44597A">
      <w:numFmt w:val="bullet"/>
      <w:lvlText w:val="•"/>
      <w:lvlJc w:val="left"/>
      <w:pPr>
        <w:ind w:left="8279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40E26222"/>
    <w:multiLevelType w:val="hybridMultilevel"/>
    <w:tmpl w:val="752A61F4"/>
    <w:lvl w:ilvl="0" w:tplc="393872E6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37BAD"/>
    <w:multiLevelType w:val="hybridMultilevel"/>
    <w:tmpl w:val="FDC40A6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C2CE7"/>
    <w:multiLevelType w:val="hybridMultilevel"/>
    <w:tmpl w:val="CB10DC7E"/>
    <w:lvl w:ilvl="0" w:tplc="4A1A277A">
      <w:start w:val="1"/>
      <w:numFmt w:val="bullet"/>
      <w:lvlText w:val="-"/>
      <w:lvlJc w:val="left"/>
      <w:pPr>
        <w:ind w:left="720" w:hanging="360"/>
      </w:pPr>
      <w:rPr>
        <w:rFonts w:hint="default" w:ascii="Tahoma" w:hAnsi="Tahoma" w:eastAsia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5FD0824"/>
    <w:multiLevelType w:val="multilevel"/>
    <w:tmpl w:val="10A6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533274890">
    <w:abstractNumId w:val="4"/>
  </w:num>
  <w:num w:numId="2" w16cid:durableId="234246868">
    <w:abstractNumId w:val="1"/>
  </w:num>
  <w:num w:numId="3" w16cid:durableId="33701321">
    <w:abstractNumId w:val="5"/>
  </w:num>
  <w:num w:numId="4" w16cid:durableId="980305566">
    <w:abstractNumId w:val="0"/>
  </w:num>
  <w:num w:numId="5" w16cid:durableId="989794926">
    <w:abstractNumId w:val="3"/>
  </w:num>
  <w:num w:numId="6" w16cid:durableId="1972855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F6"/>
    <w:rsid w:val="000047DE"/>
    <w:rsid w:val="000301C4"/>
    <w:rsid w:val="00063C42"/>
    <w:rsid w:val="00130E69"/>
    <w:rsid w:val="001D4105"/>
    <w:rsid w:val="002352FD"/>
    <w:rsid w:val="002358CA"/>
    <w:rsid w:val="00286CB3"/>
    <w:rsid w:val="002B379A"/>
    <w:rsid w:val="002F67E1"/>
    <w:rsid w:val="003379A6"/>
    <w:rsid w:val="00364803"/>
    <w:rsid w:val="0037693A"/>
    <w:rsid w:val="00394B99"/>
    <w:rsid w:val="003A51CA"/>
    <w:rsid w:val="004110B6"/>
    <w:rsid w:val="004C3844"/>
    <w:rsid w:val="00504350"/>
    <w:rsid w:val="005635B7"/>
    <w:rsid w:val="00576251"/>
    <w:rsid w:val="00581619"/>
    <w:rsid w:val="005B1BAC"/>
    <w:rsid w:val="005C400A"/>
    <w:rsid w:val="005F2267"/>
    <w:rsid w:val="00605538"/>
    <w:rsid w:val="006773E6"/>
    <w:rsid w:val="006A1E82"/>
    <w:rsid w:val="006A48F9"/>
    <w:rsid w:val="006D39F6"/>
    <w:rsid w:val="006F1745"/>
    <w:rsid w:val="00711C34"/>
    <w:rsid w:val="00715617"/>
    <w:rsid w:val="007175CB"/>
    <w:rsid w:val="007266AD"/>
    <w:rsid w:val="007333F9"/>
    <w:rsid w:val="007D00C0"/>
    <w:rsid w:val="007D598D"/>
    <w:rsid w:val="007D6E81"/>
    <w:rsid w:val="008075BF"/>
    <w:rsid w:val="00826E92"/>
    <w:rsid w:val="00837726"/>
    <w:rsid w:val="0084687B"/>
    <w:rsid w:val="008A24FD"/>
    <w:rsid w:val="00933087"/>
    <w:rsid w:val="00970DDB"/>
    <w:rsid w:val="0099317E"/>
    <w:rsid w:val="009E20AE"/>
    <w:rsid w:val="009E294A"/>
    <w:rsid w:val="00A36ED8"/>
    <w:rsid w:val="00A6643C"/>
    <w:rsid w:val="00A811A4"/>
    <w:rsid w:val="00A945FA"/>
    <w:rsid w:val="00AA357E"/>
    <w:rsid w:val="00AA6488"/>
    <w:rsid w:val="00AC31D5"/>
    <w:rsid w:val="00B22353"/>
    <w:rsid w:val="00B57650"/>
    <w:rsid w:val="00B64B0D"/>
    <w:rsid w:val="00B85AF3"/>
    <w:rsid w:val="00BB4850"/>
    <w:rsid w:val="00BB72BD"/>
    <w:rsid w:val="00BD71D8"/>
    <w:rsid w:val="00C41918"/>
    <w:rsid w:val="00C47ABF"/>
    <w:rsid w:val="00C951C2"/>
    <w:rsid w:val="00CC2A88"/>
    <w:rsid w:val="00CF64AE"/>
    <w:rsid w:val="00D31407"/>
    <w:rsid w:val="00D742D3"/>
    <w:rsid w:val="00DF0100"/>
    <w:rsid w:val="00E16049"/>
    <w:rsid w:val="00E1646B"/>
    <w:rsid w:val="00E259D5"/>
    <w:rsid w:val="00E44C78"/>
    <w:rsid w:val="00F30639"/>
    <w:rsid w:val="00F40380"/>
    <w:rsid w:val="00F42249"/>
    <w:rsid w:val="00F85601"/>
    <w:rsid w:val="00FC0209"/>
    <w:rsid w:val="03357138"/>
    <w:rsid w:val="05189515"/>
    <w:rsid w:val="07EDB728"/>
    <w:rsid w:val="07F80083"/>
    <w:rsid w:val="0822146F"/>
    <w:rsid w:val="0BC84CAE"/>
    <w:rsid w:val="0F5D502E"/>
    <w:rsid w:val="120C7D0F"/>
    <w:rsid w:val="151061B0"/>
    <w:rsid w:val="1B294910"/>
    <w:rsid w:val="1DCD11DE"/>
    <w:rsid w:val="210BAD52"/>
    <w:rsid w:val="228557CE"/>
    <w:rsid w:val="246B7BF3"/>
    <w:rsid w:val="2488D235"/>
    <w:rsid w:val="258C7922"/>
    <w:rsid w:val="271C2EF7"/>
    <w:rsid w:val="320E34B6"/>
    <w:rsid w:val="326266DF"/>
    <w:rsid w:val="33780F67"/>
    <w:rsid w:val="342F93BC"/>
    <w:rsid w:val="34898D43"/>
    <w:rsid w:val="371560F6"/>
    <w:rsid w:val="38B13157"/>
    <w:rsid w:val="3F03051C"/>
    <w:rsid w:val="3F031C99"/>
    <w:rsid w:val="41B93AB9"/>
    <w:rsid w:val="441FB60A"/>
    <w:rsid w:val="44DA7B44"/>
    <w:rsid w:val="4602FB7D"/>
    <w:rsid w:val="4882C3D4"/>
    <w:rsid w:val="4BF5707F"/>
    <w:rsid w:val="4C195C0B"/>
    <w:rsid w:val="4E9CF24E"/>
    <w:rsid w:val="4F3E842B"/>
    <w:rsid w:val="520E7AE7"/>
    <w:rsid w:val="5497BEE4"/>
    <w:rsid w:val="54FCA35A"/>
    <w:rsid w:val="572C3FCE"/>
    <w:rsid w:val="58C2FEF5"/>
    <w:rsid w:val="598F3A47"/>
    <w:rsid w:val="5A678E3E"/>
    <w:rsid w:val="67ED70F6"/>
    <w:rsid w:val="681CFE2E"/>
    <w:rsid w:val="69B8CE8F"/>
    <w:rsid w:val="69D624D1"/>
    <w:rsid w:val="6C9CE88C"/>
    <w:rsid w:val="6CC0E219"/>
    <w:rsid w:val="6CE5C997"/>
    <w:rsid w:val="6D0DC593"/>
    <w:rsid w:val="6DDB1D6B"/>
    <w:rsid w:val="6E8C3FB2"/>
    <w:rsid w:val="70EF3A2B"/>
    <w:rsid w:val="7DE12DB1"/>
    <w:rsid w:val="7E41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AC959"/>
  <w15:docId w15:val="{1053419C-8753-4BC4-9D0B-496EEB66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266AD"/>
    <w:rPr>
      <w:rFonts w:ascii="Tahoma" w:hAnsi="Tahoma" w:eastAsia="Tahoma" w:cs="Tahoma"/>
      <w:lang w:val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378" w:right="4378"/>
      <w:jc w:val="center"/>
    </w:pPr>
    <w:rPr>
      <w:b/>
      <w:bCs/>
      <w:sz w:val="20"/>
      <w:szCs w:val="20"/>
      <w:u w:val="single" w:color="000000"/>
    </w:rPr>
  </w:style>
  <w:style w:type="paragraph" w:styleId="Paragrafoelenco">
    <w:name w:val="List Paragraph"/>
    <w:basedOn w:val="Normale"/>
    <w:qFormat/>
  </w:style>
  <w:style w:type="paragraph" w:styleId="TableParagraph" w:customStyle="1">
    <w:name w:val="Table Paragraph"/>
    <w:basedOn w:val="Normale"/>
    <w:uiPriority w:val="1"/>
    <w:qFormat/>
    <w:pPr>
      <w:spacing w:line="221" w:lineRule="exact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A36ED8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36ED8"/>
    <w:rPr>
      <w:rFonts w:ascii="Tahoma" w:hAnsi="Tahoma" w:eastAsia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36ED8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36ED8"/>
    <w:rPr>
      <w:rFonts w:ascii="Tahoma" w:hAnsi="Tahoma" w:eastAsia="Tahoma" w:cs="Tahoma"/>
      <w:lang w:val="it-IT"/>
    </w:rPr>
  </w:style>
  <w:style w:type="paragraph" w:styleId="NormaleWeb">
    <w:name w:val="Normal (Web)"/>
    <w:basedOn w:val="Normale"/>
    <w:semiHidden/>
    <w:unhideWhenUsed/>
    <w:rsid w:val="00286CB3"/>
    <w:pPr>
      <w:widowControl/>
      <w:suppressAutoHyphens/>
      <w:autoSpaceDE/>
      <w:autoSpaceDN/>
      <w:spacing w:before="100" w:after="100"/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5635B7"/>
    <w:rPr>
      <w:rFonts w:ascii="Tahoma" w:hAnsi="Tahoma" w:eastAsia="Tahoma" w:cs="Tahoma"/>
      <w:sz w:val="20"/>
      <w:szCs w:val="20"/>
      <w:lang w:val="it-IT"/>
    </w:rPr>
  </w:style>
  <w:style w:type="paragraph" w:styleId="paragraph" w:customStyle="1">
    <w:name w:val="paragraph"/>
    <w:basedOn w:val="Normale"/>
    <w:rsid w:val="006D39F6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normaltextrun" w:customStyle="1">
    <w:name w:val="normaltextrun"/>
    <w:basedOn w:val="Carpredefinitoparagrafo"/>
    <w:rsid w:val="006D39F6"/>
  </w:style>
  <w:style w:type="character" w:styleId="eop" w:customStyle="1">
    <w:name w:val="eop"/>
    <w:basedOn w:val="Carpredefinitoparagrafo"/>
    <w:rsid w:val="006D3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ottorato@unistrapg.it" TargetMode="External"/><Relationship Id="rId2" Type="http://schemas.openxmlformats.org/officeDocument/2006/relationships/hyperlink" Target="http://www.unistrapg.it/" TargetMode="External"/><Relationship Id="rId1" Type="http://schemas.openxmlformats.org/officeDocument/2006/relationships/hyperlink" Target="http://www.unistrapg.it/" TargetMode="External"/><Relationship Id="rId4" Type="http://schemas.openxmlformats.org/officeDocument/2006/relationships/hyperlink" Target="mailto:dottorato@unistrapg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esca.carrozzini\Downloads\Carta%20Intestata%20Uffici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1E4BEA42F3A447800A1B0D5FD97697" ma:contentTypeVersion="19" ma:contentTypeDescription="Creare un nuovo documento." ma:contentTypeScope="" ma:versionID="d524e16b654f907ebced52028feed9c4">
  <xsd:schema xmlns:xsd="http://www.w3.org/2001/XMLSchema" xmlns:xs="http://www.w3.org/2001/XMLSchema" xmlns:p="http://schemas.microsoft.com/office/2006/metadata/properties" xmlns:ns2="8acc0e87-6645-466e-8d69-e09cb2a7734b" xmlns:ns3="87e5b708-cde5-489d-a24f-9c1c97ee4b6d" targetNamespace="http://schemas.microsoft.com/office/2006/metadata/properties" ma:root="true" ma:fieldsID="8abfe2a2755603e879142b9abbffe858" ns2:_="" ns3:_="">
    <xsd:import namespace="8acc0e87-6645-466e-8d69-e09cb2a7734b"/>
    <xsd:import namespace="87e5b708-cde5-489d-a24f-9c1c97ee4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Data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c0e87-6645-466e-8d69-e09cb2a77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3" nillable="true" ma:displayName="Data" ma:format="DateOnly" ma:internalName="Data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5b708-cde5-489d-a24f-9c1c97ee4b6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b627d37-a1ad-4a20-977e-ab6aa54d0884}" ma:internalName="TaxCatchAll" ma:showField="CatchAllData" ma:web="87e5b708-cde5-489d-a24f-9c1c97ee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c0e87-6645-466e-8d69-e09cb2a7734b">
      <Terms xmlns="http://schemas.microsoft.com/office/infopath/2007/PartnerControls"/>
    </lcf76f155ced4ddcb4097134ff3c332f>
    <Data xmlns="8acc0e87-6645-466e-8d69-e09cb2a7734b" xsi:nil="true"/>
    <TaxCatchAll xmlns="87e5b708-cde5-489d-a24f-9c1c97ee4b6d" xsi:nil="true"/>
  </documentManagement>
</p:properties>
</file>

<file path=customXml/itemProps1.xml><?xml version="1.0" encoding="utf-8"?>
<ds:datastoreItem xmlns:ds="http://schemas.openxmlformats.org/officeDocument/2006/customXml" ds:itemID="{A24FC7AC-F980-4E7A-A831-FEFD81DC6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c0e87-6645-466e-8d69-e09cb2a7734b"/>
    <ds:schemaRef ds:uri="87e5b708-cde5-489d-a24f-9c1c97ee4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036853-4DDA-4E43-BEAC-517BE3A22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E76A6B-159D-418E-8420-4BE98FE8F123}">
  <ds:schemaRefs>
    <ds:schemaRef ds:uri="http://schemas.microsoft.com/office/2006/metadata/properties"/>
    <ds:schemaRef ds:uri="http://schemas.microsoft.com/office/infopath/2007/PartnerControls"/>
    <ds:schemaRef ds:uri="8acc0e87-6645-466e-8d69-e09cb2a7734b"/>
    <ds:schemaRef ds:uri="87e5b708-cde5-489d-a24f-9c1c97ee4b6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Carta Intestata Ufficio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Breve guida alla pubblicazione di “concorsi” nel nuovo sito web</dc:title>
  <dc:creator>Chiara Maiorfi</dc:creator>
  <cp:lastModifiedBy>Cristina Erme</cp:lastModifiedBy>
  <cp:revision>4</cp:revision>
  <cp:lastPrinted>2023-10-10T10:51:00Z</cp:lastPrinted>
  <dcterms:created xsi:type="dcterms:W3CDTF">2026-09-10T11:53:00Z</dcterms:created>
  <dcterms:modified xsi:type="dcterms:W3CDTF">2026-09-14T07:39:51Z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2022-10-26T00:00:00Z</vt:filetime>
  </property>
  <property fmtid="{D5CDD505-2E9C-101B-9397-08002B2CF9AE}" pid="5" name="ContentTypeId">
    <vt:lpwstr>0x010100441E4BEA42F3A447800A1B0D5FD97697</vt:lpwstr>
  </property>
  <property fmtid="{D5CDD505-2E9C-101B-9397-08002B2CF9AE}" pid="6" name="MediaServiceImageTags">
    <vt:lpwstr/>
  </property>
</Properties>
</file>